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91753" w14:textId="44C6E58D" w:rsidR="00713F18" w:rsidRPr="00A107AE" w:rsidRDefault="0021103C" w:rsidP="00586886">
      <w:pPr>
        <w:spacing w:line="276" w:lineRule="auto"/>
        <w:jc w:val="center"/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</w:pPr>
      <w:r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Chile</w:t>
      </w:r>
      <w:r w:rsidR="00586886"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6920D0"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-</w:t>
      </w:r>
      <w:r w:rsidR="00586886"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 xml:space="preserve"> 202</w:t>
      </w:r>
      <w:r w:rsidR="00A107AE"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>1</w:t>
      </w:r>
      <w:r w:rsidR="006920D0" w:rsidRPr="00A107AE">
        <w:rPr>
          <w:rFonts w:ascii="Lato" w:hAnsi="Lato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0230982F" w14:textId="77777777" w:rsidR="006920D0" w:rsidRPr="00A107AE" w:rsidRDefault="006920D0" w:rsidP="006920D0">
      <w:pPr>
        <w:spacing w:line="276" w:lineRule="auto"/>
        <w:jc w:val="center"/>
        <w:rPr>
          <w:rFonts w:ascii="Lato" w:hAnsi="Lato" w:cs="Arial"/>
          <w:b/>
          <w:bCs/>
          <w:i/>
          <w:iCs/>
          <w:sz w:val="28"/>
          <w:szCs w:val="28"/>
        </w:rPr>
      </w:pPr>
      <w:r w:rsidRPr="00A107AE">
        <w:rPr>
          <w:rFonts w:ascii="Lato" w:hAnsi="Lato" w:cs="Arial"/>
          <w:b/>
          <w:bCs/>
          <w:i/>
          <w:iCs/>
          <w:sz w:val="28"/>
          <w:szCs w:val="28"/>
        </w:rPr>
        <w:t xml:space="preserve">Santiago </w:t>
      </w:r>
      <w:r w:rsidR="001855ED" w:rsidRPr="00A107AE">
        <w:rPr>
          <w:rFonts w:ascii="Lato" w:hAnsi="Lato" w:cs="Arial"/>
          <w:b/>
          <w:bCs/>
          <w:i/>
          <w:iCs/>
          <w:sz w:val="28"/>
          <w:szCs w:val="28"/>
        </w:rPr>
        <w:t>-</w:t>
      </w:r>
      <w:r w:rsidRPr="00A107AE">
        <w:rPr>
          <w:rFonts w:ascii="Lato" w:hAnsi="Lato" w:cs="Arial"/>
          <w:b/>
          <w:bCs/>
          <w:i/>
          <w:iCs/>
          <w:sz w:val="28"/>
          <w:szCs w:val="28"/>
        </w:rPr>
        <w:t xml:space="preserve"> A</w:t>
      </w:r>
      <w:r w:rsidR="001855ED" w:rsidRPr="00A107AE">
        <w:rPr>
          <w:rFonts w:ascii="Lato" w:hAnsi="Lato" w:cs="Arial"/>
          <w:b/>
          <w:bCs/>
          <w:i/>
          <w:iCs/>
          <w:sz w:val="28"/>
          <w:szCs w:val="28"/>
        </w:rPr>
        <w:t>wasi Patagonia</w:t>
      </w:r>
    </w:p>
    <w:p w14:paraId="1D4AEC10" w14:textId="77777777" w:rsidR="00350118" w:rsidRPr="00A107AE" w:rsidRDefault="001855ED" w:rsidP="003F028C">
      <w:pPr>
        <w:spacing w:line="276" w:lineRule="auto"/>
        <w:jc w:val="center"/>
        <w:rPr>
          <w:rFonts w:ascii="Lato" w:hAnsi="Lato" w:cs="Arial"/>
          <w:b/>
          <w:bCs/>
          <w:i/>
          <w:iCs/>
          <w:sz w:val="28"/>
          <w:szCs w:val="28"/>
        </w:rPr>
      </w:pPr>
      <w:r w:rsidRPr="00A107AE">
        <w:rPr>
          <w:rFonts w:ascii="Lato" w:hAnsi="Lato" w:cs="Arial"/>
          <w:b/>
          <w:bCs/>
          <w:i/>
          <w:iCs/>
          <w:sz w:val="28"/>
          <w:szCs w:val="28"/>
        </w:rPr>
        <w:t>7</w:t>
      </w:r>
      <w:r w:rsidR="00350118" w:rsidRPr="00A107AE">
        <w:rPr>
          <w:rFonts w:ascii="Lato" w:hAnsi="Lato" w:cs="Arial"/>
          <w:b/>
          <w:bCs/>
          <w:i/>
          <w:iCs/>
          <w:sz w:val="28"/>
          <w:szCs w:val="28"/>
        </w:rPr>
        <w:t xml:space="preserve"> dias</w:t>
      </w:r>
    </w:p>
    <w:p w14:paraId="5E4EE300" w14:textId="77777777" w:rsidR="00880347" w:rsidRPr="00A107AE" w:rsidRDefault="00880347" w:rsidP="009C2D6A">
      <w:pPr>
        <w:spacing w:line="276" w:lineRule="auto"/>
        <w:rPr>
          <w:rFonts w:ascii="Lato" w:hAnsi="Lato" w:cs="Arial"/>
          <w:i/>
          <w:iCs/>
          <w:color w:val="753243" w:themeColor="accent3"/>
        </w:rPr>
      </w:pPr>
    </w:p>
    <w:p w14:paraId="136768E5" w14:textId="77777777" w:rsidR="00880347" w:rsidRPr="00A107AE" w:rsidRDefault="001855ED" w:rsidP="009C2D6A">
      <w:pPr>
        <w:spacing w:line="276" w:lineRule="auto"/>
        <w:jc w:val="center"/>
        <w:rPr>
          <w:rFonts w:ascii="Lato" w:hAnsi="Lato" w:cs="Arial"/>
          <w:color w:val="753243" w:themeColor="accent3"/>
        </w:rPr>
      </w:pPr>
      <w:r w:rsidRPr="00A107AE">
        <w:rPr>
          <w:rFonts w:ascii="Lato" w:hAnsi="Lato" w:cs="Arial"/>
          <w:noProof/>
          <w:color w:val="753243" w:themeColor="accent3"/>
        </w:rPr>
        <w:drawing>
          <wp:inline distT="0" distB="0" distL="0" distR="0" wp14:anchorId="3D064DD2" wp14:editId="35E438D9">
            <wp:extent cx="5755640" cy="332334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FD045" w14:textId="77777777" w:rsidR="00713F18" w:rsidRPr="00A107AE" w:rsidRDefault="00713F18" w:rsidP="009C2D6A">
      <w:pPr>
        <w:spacing w:line="276" w:lineRule="auto"/>
        <w:rPr>
          <w:rFonts w:ascii="Lato" w:hAnsi="Lato" w:cs="Arial"/>
        </w:rPr>
      </w:pPr>
    </w:p>
    <w:p w14:paraId="22558796" w14:textId="77777777" w:rsidR="001855ED" w:rsidRPr="00A107AE" w:rsidRDefault="001855ED" w:rsidP="001855ED">
      <w:pPr>
        <w:jc w:val="both"/>
        <w:rPr>
          <w:rFonts w:ascii="Lato" w:hAnsi="Lato"/>
          <w:sz w:val="22"/>
          <w:szCs w:val="22"/>
        </w:rPr>
      </w:pPr>
      <w:r w:rsidRPr="00A107AE">
        <w:rPr>
          <w:rFonts w:ascii="Lato" w:hAnsi="Lato" w:cs="Arial"/>
        </w:rPr>
        <w:t>Localizado em uma reserva privativa, vizinha do Parque Nacional Torres Del Paine, o Awasi Patagonia tem vista privilegiada ao imponente maciço Las Torres e Lago Sarmiento. Inspiradas em antigos refúgios patagônicos as 12 (doze) vilas foram construídas privilegiando a vista aos bosques, lagos, pampas e montanhas com privacidade. Assim como a proposta do Awasi Atacama, o serviço personalizado é um dos seus diferenciais com um veículo 4x4 exclusivo para cada vila, além de uma gastronomia fusion, que mistura sabores locais com preferências tradicionais.</w:t>
      </w:r>
    </w:p>
    <w:p w14:paraId="463F58E3" w14:textId="77777777" w:rsidR="006920D0" w:rsidRPr="00A107AE" w:rsidRDefault="006920D0" w:rsidP="006920D0">
      <w:pPr>
        <w:pStyle w:val="Corpodetexto"/>
        <w:spacing w:after="0"/>
        <w:jc w:val="both"/>
        <w:rPr>
          <w:rFonts w:ascii="Lato" w:hAnsi="Lato" w:cs="Arial"/>
        </w:rPr>
      </w:pPr>
    </w:p>
    <w:p w14:paraId="0741E82E" w14:textId="77777777" w:rsidR="006920D0" w:rsidRPr="00A107AE" w:rsidRDefault="006920D0" w:rsidP="006920D0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</w:p>
    <w:p w14:paraId="0674D121" w14:textId="77777777" w:rsidR="006920D0" w:rsidRPr="00A107AE" w:rsidRDefault="006920D0" w:rsidP="006920D0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</w:p>
    <w:p w14:paraId="4A879D1B" w14:textId="77777777" w:rsidR="00350118" w:rsidRPr="00A107AE" w:rsidRDefault="00350118" w:rsidP="00713F18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A107AE">
        <w:rPr>
          <w:rFonts w:ascii="Lato" w:hAnsi="Lato" w:cs="Arial"/>
          <w:bCs/>
          <w:sz w:val="28"/>
          <w:szCs w:val="28"/>
        </w:rPr>
        <w:t>1</w:t>
      </w:r>
      <w:r w:rsidR="00713F18" w:rsidRPr="00A107AE">
        <w:rPr>
          <w:rFonts w:ascii="Lato" w:hAnsi="Lato" w:cs="Arial"/>
          <w:bCs/>
          <w:sz w:val="28"/>
          <w:szCs w:val="28"/>
        </w:rPr>
        <w:t>º dia</w:t>
      </w:r>
      <w:r w:rsidR="003F028C" w:rsidRPr="00A107AE">
        <w:rPr>
          <w:rFonts w:ascii="Lato" w:hAnsi="Lato" w:cs="Arial"/>
          <w:bCs/>
          <w:sz w:val="28"/>
          <w:szCs w:val="28"/>
        </w:rPr>
        <w:t xml:space="preserve"> - </w:t>
      </w:r>
      <w:r w:rsidR="0021103C" w:rsidRPr="00A107AE">
        <w:rPr>
          <w:rFonts w:ascii="Lato" w:hAnsi="Lato" w:cs="Arial"/>
          <w:bCs/>
          <w:sz w:val="28"/>
          <w:szCs w:val="28"/>
        </w:rPr>
        <w:t>Santiago</w:t>
      </w:r>
    </w:p>
    <w:p w14:paraId="4FA2DE8A" w14:textId="77777777" w:rsidR="00FF3100" w:rsidRPr="00A107AE" w:rsidRDefault="00FF3100" w:rsidP="009C2D6A">
      <w:pPr>
        <w:spacing w:line="276" w:lineRule="auto"/>
        <w:rPr>
          <w:rFonts w:ascii="Lato" w:hAnsi="Lato" w:cs="Arial"/>
        </w:rPr>
      </w:pPr>
    </w:p>
    <w:p w14:paraId="364023C8" w14:textId="77777777" w:rsidR="0021103C" w:rsidRPr="00A107AE" w:rsidRDefault="0021103C" w:rsidP="0021103C">
      <w:pPr>
        <w:jc w:val="both"/>
        <w:rPr>
          <w:rFonts w:ascii="Lato" w:hAnsi="Lato" w:cs="Arial"/>
        </w:rPr>
      </w:pPr>
      <w:r w:rsidRPr="00A107AE">
        <w:rPr>
          <w:rFonts w:ascii="Lato" w:hAnsi="Lato" w:cs="Arial"/>
        </w:rPr>
        <w:t xml:space="preserve">Chegada a Santiago. Recepção no aeroporto e traslado privativo ao hotel. Capital do Chile, Santiago está localizada na zona central do país, rodeada pela majestosa cordilheira dos Andes. </w:t>
      </w:r>
      <w:r w:rsidRPr="00A107AE">
        <w:rPr>
          <w:rFonts w:ascii="Lato" w:hAnsi="Lato" w:cs="Arial"/>
          <w:b/>
        </w:rPr>
        <w:t>Sugerimos</w:t>
      </w:r>
      <w:r w:rsidRPr="00A107AE">
        <w:rPr>
          <w:rFonts w:ascii="Lato" w:hAnsi="Lato" w:cs="Arial"/>
        </w:rPr>
        <w:t xml:space="preserve"> passeio privativo para conhecer a cidade e seus principais atrativos, como: o Clube Hípico - um dos hipódromos mais bonitos da América do Sul, a antiga Escola Militar, o Parque O’Higgins, os Cerros San Cristóbal e Santa Lucia - local de fundação da cidade há 500 anos, o Palácio Presidencial de La Moneda, a Corte Suprema, o antigo Prédio do Congresso, a Praça de Armas, o Museu </w:t>
      </w:r>
      <w:r w:rsidRPr="00A107AE">
        <w:rPr>
          <w:rFonts w:ascii="Lato" w:hAnsi="Lato" w:cs="Arial"/>
        </w:rPr>
        <w:lastRenderedPageBreak/>
        <w:t>de Arte, os bairros históricos e os shoppings do moderno bairro de Providencia e Las Condes. Hospedagem por 1 noite, com café da manhã.</w:t>
      </w:r>
    </w:p>
    <w:p w14:paraId="55A98CB7" w14:textId="77777777" w:rsidR="003F028C" w:rsidRPr="00A107AE" w:rsidRDefault="003F028C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A107AE">
        <w:rPr>
          <w:rFonts w:ascii="Lato" w:hAnsi="Lato" w:cs="Arial"/>
          <w:bCs/>
          <w:sz w:val="28"/>
          <w:szCs w:val="28"/>
        </w:rPr>
        <w:t xml:space="preserve">2º dia - </w:t>
      </w:r>
      <w:r w:rsidR="0021103C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 xml:space="preserve">Santiago </w:t>
      </w:r>
      <w:r w:rsidR="00822FCE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-</w:t>
      </w:r>
      <w:r w:rsidR="0021103C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 xml:space="preserve"> </w:t>
      </w:r>
      <w:r w:rsidR="00822FCE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Punta Arenas -</w:t>
      </w:r>
      <w:r w:rsidR="006920D0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 xml:space="preserve"> </w:t>
      </w:r>
      <w:r w:rsidR="00822FCE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Torres de</w:t>
      </w:r>
      <w:r w:rsidR="002F2721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l</w:t>
      </w:r>
      <w:r w:rsidR="00822FCE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 xml:space="preserve"> Paine</w:t>
      </w:r>
    </w:p>
    <w:p w14:paraId="6488393F" w14:textId="77777777" w:rsidR="003F028C" w:rsidRPr="00A107AE" w:rsidRDefault="003F028C" w:rsidP="003F028C">
      <w:pPr>
        <w:spacing w:line="276" w:lineRule="auto"/>
        <w:rPr>
          <w:rFonts w:ascii="Lato" w:hAnsi="Lato" w:cs="Arial"/>
        </w:rPr>
      </w:pPr>
    </w:p>
    <w:p w14:paraId="59090DE3" w14:textId="77777777" w:rsidR="00822FCE" w:rsidRPr="00A107AE" w:rsidRDefault="00564379" w:rsidP="00822FCE">
      <w:pPr>
        <w:jc w:val="both"/>
        <w:rPr>
          <w:rFonts w:ascii="Lato" w:hAnsi="Lato"/>
          <w:sz w:val="22"/>
          <w:szCs w:val="22"/>
        </w:rPr>
      </w:pPr>
      <w:r w:rsidRPr="00A107AE">
        <w:rPr>
          <w:rFonts w:ascii="Lato" w:eastAsia="DejaVu Sans" w:hAnsi="Lato" w:cs="Arial"/>
          <w:lang w:eastAsia="pt-BR" w:bidi="pt-BR"/>
        </w:rPr>
        <w:t xml:space="preserve">Após café da manhã, traslado privativo ao aeroporto para embarque com destino a </w:t>
      </w:r>
      <w:r w:rsidR="00822FCE" w:rsidRPr="00A107AE">
        <w:rPr>
          <w:rFonts w:ascii="Lato" w:eastAsia="DejaVu Sans" w:hAnsi="Lato" w:cs="Arial"/>
          <w:lang w:eastAsia="pt-BR" w:bidi="pt-BR"/>
        </w:rPr>
        <w:t>Punta Arenas</w:t>
      </w:r>
      <w:r w:rsidRPr="00A107AE">
        <w:rPr>
          <w:rFonts w:ascii="Lato" w:eastAsia="DejaVu Sans" w:hAnsi="Lato" w:cs="Arial"/>
          <w:lang w:eastAsia="pt-BR" w:bidi="pt-BR"/>
        </w:rPr>
        <w:t xml:space="preserve">. </w:t>
      </w:r>
      <w:r w:rsidR="00822FCE" w:rsidRPr="00A107AE">
        <w:rPr>
          <w:rFonts w:ascii="Lato" w:eastAsia="DejaVu Sans" w:hAnsi="Lato" w:cs="Arial"/>
          <w:lang w:eastAsia="pt-BR" w:bidi="pt-BR"/>
        </w:rPr>
        <w:t>Chegada, recepção de um representante do Awasi Patagonia para as primeiras orientações. Traslado até a cidade de Puerto Natales, onde o guia Awasi aguarda para acompanhar no percurso até o hotel. Hospedagem por 4 noites, com todas as refeições.</w:t>
      </w:r>
    </w:p>
    <w:p w14:paraId="4B669BCD" w14:textId="77777777" w:rsidR="00564379" w:rsidRPr="00A107AE" w:rsidRDefault="00564379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3A73D540" w14:textId="77777777" w:rsidR="003F028C" w:rsidRPr="00A107AE" w:rsidRDefault="003F028C" w:rsidP="003F028C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A107AE">
        <w:rPr>
          <w:rFonts w:ascii="Lato" w:hAnsi="Lato" w:cs="Arial"/>
          <w:bCs/>
          <w:sz w:val="28"/>
          <w:szCs w:val="28"/>
        </w:rPr>
        <w:t xml:space="preserve">3º </w:t>
      </w:r>
      <w:r w:rsidR="008129A1" w:rsidRPr="00A107AE">
        <w:rPr>
          <w:rFonts w:ascii="Lato" w:hAnsi="Lato" w:cs="Arial"/>
          <w:bCs/>
          <w:sz w:val="28"/>
          <w:szCs w:val="28"/>
        </w:rPr>
        <w:t xml:space="preserve">ao 5º </w:t>
      </w:r>
      <w:r w:rsidRPr="00A107AE">
        <w:rPr>
          <w:rFonts w:ascii="Lato" w:hAnsi="Lato" w:cs="Arial"/>
          <w:bCs/>
          <w:sz w:val="28"/>
          <w:szCs w:val="28"/>
        </w:rPr>
        <w:t xml:space="preserve">dia - </w:t>
      </w:r>
      <w:r w:rsidR="002F2721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Torres del Paine</w:t>
      </w:r>
    </w:p>
    <w:p w14:paraId="08C8C08F" w14:textId="77777777" w:rsidR="003F028C" w:rsidRPr="00A107AE" w:rsidRDefault="003F028C" w:rsidP="003F028C">
      <w:pPr>
        <w:spacing w:line="276" w:lineRule="auto"/>
        <w:rPr>
          <w:rFonts w:ascii="Lato" w:hAnsi="Lato" w:cs="Arial"/>
        </w:rPr>
      </w:pPr>
    </w:p>
    <w:p w14:paraId="188FEC4B" w14:textId="77777777" w:rsidR="003F028C" w:rsidRPr="00A107AE" w:rsidRDefault="008129A1" w:rsidP="003F028C">
      <w:pPr>
        <w:spacing w:line="276" w:lineRule="auto"/>
        <w:rPr>
          <w:rFonts w:ascii="Lato" w:hAnsi="Lato" w:cs="Arial"/>
        </w:rPr>
      </w:pPr>
      <w:r w:rsidRPr="00A107AE">
        <w:rPr>
          <w:rFonts w:ascii="Lato" w:hAnsi="Lato" w:cs="Arial"/>
        </w:rPr>
        <w:t xml:space="preserve">Dias livres para desfrutar da estrutura e todas as atividades que o hotel oferece. </w:t>
      </w:r>
    </w:p>
    <w:p w14:paraId="6468B184" w14:textId="77777777" w:rsidR="004C785A" w:rsidRPr="00A107AE" w:rsidRDefault="004C785A" w:rsidP="00250792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1F6EFE9B" w14:textId="77777777" w:rsidR="00250792" w:rsidRPr="00A107AE" w:rsidRDefault="008129A1" w:rsidP="00250792">
      <w:pPr>
        <w:spacing w:line="276" w:lineRule="auto"/>
        <w:rPr>
          <w:rFonts w:ascii="Lato" w:hAnsi="Lato" w:cs="Arial"/>
          <w:bCs/>
          <w:sz w:val="28"/>
          <w:szCs w:val="28"/>
        </w:rPr>
      </w:pPr>
      <w:r w:rsidRPr="00A107AE">
        <w:rPr>
          <w:rFonts w:ascii="Lato" w:hAnsi="Lato" w:cs="Arial"/>
          <w:bCs/>
          <w:sz w:val="28"/>
          <w:szCs w:val="28"/>
        </w:rPr>
        <w:t>6</w:t>
      </w:r>
      <w:r w:rsidR="00250792" w:rsidRPr="00A107AE">
        <w:rPr>
          <w:rFonts w:ascii="Lato" w:hAnsi="Lato" w:cs="Arial"/>
          <w:bCs/>
          <w:sz w:val="28"/>
          <w:szCs w:val="28"/>
        </w:rPr>
        <w:t xml:space="preserve">º dia - </w:t>
      </w:r>
      <w:r w:rsidR="002C65ED"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>Torres del Paine - Punta Arenas - Santiago</w:t>
      </w:r>
    </w:p>
    <w:p w14:paraId="002A3822" w14:textId="77777777" w:rsidR="004C785A" w:rsidRPr="00A107AE" w:rsidRDefault="004C785A" w:rsidP="00250792">
      <w:pPr>
        <w:spacing w:line="276" w:lineRule="auto"/>
        <w:rPr>
          <w:rFonts w:ascii="Lato" w:hAnsi="Lato" w:cs="Arial"/>
        </w:rPr>
      </w:pPr>
    </w:p>
    <w:p w14:paraId="6EB83030" w14:textId="77777777" w:rsidR="00250792" w:rsidRPr="00A107AE" w:rsidRDefault="004C785A" w:rsidP="004C785A">
      <w:pPr>
        <w:spacing w:line="276" w:lineRule="auto"/>
        <w:jc w:val="both"/>
        <w:rPr>
          <w:rFonts w:ascii="Lato" w:hAnsi="Lato" w:cs="Arial"/>
        </w:rPr>
      </w:pPr>
      <w:r w:rsidRPr="00A107AE">
        <w:rPr>
          <w:rFonts w:ascii="Lato" w:hAnsi="Lato" w:cs="Arial"/>
        </w:rPr>
        <w:t>Em horário a ser determinado, traslado até a cidade de Puerto Natales, onde haverá troca para um veículo privativo até o aeroporto de Punta Arenas, para embarque com destino a Santiago. Chegada, recepção e traslado privativo ao hotel. Hospedagem por 1 noite, com café da manhã.</w:t>
      </w:r>
    </w:p>
    <w:p w14:paraId="2B1D985A" w14:textId="77777777" w:rsidR="00250792" w:rsidRPr="00A107AE" w:rsidRDefault="00250792" w:rsidP="00250792">
      <w:pPr>
        <w:spacing w:line="276" w:lineRule="auto"/>
        <w:rPr>
          <w:rFonts w:ascii="Lato" w:hAnsi="Lato" w:cs="Arial"/>
        </w:rPr>
      </w:pPr>
    </w:p>
    <w:p w14:paraId="296A80C0" w14:textId="77777777" w:rsidR="004C785A" w:rsidRPr="00A107AE" w:rsidRDefault="004C785A" w:rsidP="004C785A">
      <w:pPr>
        <w:spacing w:line="276" w:lineRule="auto"/>
        <w:rPr>
          <w:rFonts w:ascii="Lato" w:eastAsia="DejaVu Sans" w:hAnsi="Lato" w:cs="Arial"/>
          <w:bCs/>
          <w:sz w:val="28"/>
          <w:szCs w:val="28"/>
          <w:lang w:eastAsia="pt-BR" w:bidi="pt-BR"/>
        </w:rPr>
      </w:pPr>
      <w:r w:rsidRPr="00A107AE">
        <w:rPr>
          <w:rFonts w:ascii="Lato" w:hAnsi="Lato" w:cs="Arial"/>
          <w:bCs/>
          <w:sz w:val="28"/>
          <w:szCs w:val="28"/>
        </w:rPr>
        <w:t>7º dia -</w:t>
      </w:r>
      <w:r w:rsidRPr="00A107AE">
        <w:rPr>
          <w:rFonts w:ascii="Lato" w:eastAsia="DejaVu Sans" w:hAnsi="Lato" w:cs="Arial"/>
          <w:bCs/>
          <w:sz w:val="28"/>
          <w:szCs w:val="28"/>
          <w:lang w:eastAsia="pt-BR" w:bidi="pt-BR"/>
        </w:rPr>
        <w:t xml:space="preserve"> Santiago</w:t>
      </w:r>
    </w:p>
    <w:p w14:paraId="75DA073C" w14:textId="77777777" w:rsidR="004C785A" w:rsidRPr="00A107AE" w:rsidRDefault="004C785A" w:rsidP="004C785A">
      <w:pPr>
        <w:spacing w:line="276" w:lineRule="auto"/>
        <w:rPr>
          <w:rFonts w:ascii="Lato" w:hAnsi="Lato" w:cs="Arial"/>
          <w:bCs/>
          <w:sz w:val="28"/>
          <w:szCs w:val="28"/>
        </w:rPr>
      </w:pPr>
    </w:p>
    <w:p w14:paraId="48547F8F" w14:textId="77777777" w:rsidR="009F614C" w:rsidRPr="00A107AE" w:rsidRDefault="004C785A" w:rsidP="009C2D6A">
      <w:pPr>
        <w:spacing w:line="276" w:lineRule="auto"/>
        <w:rPr>
          <w:rFonts w:ascii="Lato" w:hAnsi="Lato" w:cs="Arial"/>
        </w:rPr>
      </w:pPr>
      <w:r w:rsidRPr="00A107AE">
        <w:rPr>
          <w:rFonts w:ascii="Lato" w:hAnsi="Lato" w:cs="Arial"/>
        </w:rPr>
        <w:t>Em horário a ser determinado, traslado privativo ao aeroporto.</w:t>
      </w:r>
    </w:p>
    <w:p w14:paraId="6CAE670A" w14:textId="77777777" w:rsidR="004C785A" w:rsidRPr="00A107AE" w:rsidRDefault="004C785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79B3DF85" w14:textId="77777777" w:rsidR="004C785A" w:rsidRPr="00A107AE" w:rsidRDefault="004C785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</w:p>
    <w:p w14:paraId="0492D8F2" w14:textId="77777777" w:rsidR="00FF3100" w:rsidRPr="00A107AE" w:rsidRDefault="00FF3100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A107AE">
        <w:rPr>
          <w:rFonts w:ascii="Lato" w:hAnsi="Lato" w:cs="Arial"/>
          <w:iCs/>
          <w:sz w:val="28"/>
          <w:szCs w:val="28"/>
        </w:rPr>
        <w:t>Detalhes e valores</w:t>
      </w:r>
    </w:p>
    <w:p w14:paraId="1099777C" w14:textId="77777777" w:rsidR="009F614C" w:rsidRPr="00A107AE" w:rsidRDefault="009F614C" w:rsidP="009C2D6A">
      <w:pPr>
        <w:spacing w:line="276" w:lineRule="auto"/>
        <w:rPr>
          <w:rFonts w:ascii="Lato" w:hAnsi="Lato" w:cs="Arial"/>
        </w:rPr>
      </w:pPr>
    </w:p>
    <w:tbl>
      <w:tblPr>
        <w:tblStyle w:val="InterpointCinza"/>
        <w:tblW w:w="0" w:type="auto"/>
        <w:tblInd w:w="108" w:type="dxa"/>
        <w:tblLook w:val="04A0" w:firstRow="1" w:lastRow="0" w:firstColumn="1" w:lastColumn="0" w:noHBand="0" w:noVBand="1"/>
      </w:tblPr>
      <w:tblGrid>
        <w:gridCol w:w="1702"/>
        <w:gridCol w:w="1811"/>
        <w:gridCol w:w="1811"/>
        <w:gridCol w:w="1811"/>
        <w:gridCol w:w="1811"/>
      </w:tblGrid>
      <w:tr w:rsidR="00E51CBD" w:rsidRPr="00A107AE" w14:paraId="71081990" w14:textId="77777777" w:rsidTr="009F6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6A899308" w14:textId="77777777" w:rsidR="00E51CBD" w:rsidRPr="00A107AE" w:rsidRDefault="006546D6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iCs/>
              </w:rPr>
              <w:t xml:space="preserve"> </w:t>
            </w:r>
            <w:r w:rsidR="00E51CBD" w:rsidRPr="00A107AE">
              <w:rPr>
                <w:rFonts w:ascii="Lato" w:hAnsi="Lato"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14:paraId="3ADA8295" w14:textId="77777777" w:rsidR="00E51CBD" w:rsidRPr="00A107AE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iCs/>
              </w:rPr>
              <w:t>Hotel</w:t>
            </w:r>
          </w:p>
        </w:tc>
        <w:tc>
          <w:tcPr>
            <w:tcW w:w="1811" w:type="dxa"/>
            <w:vAlign w:val="top"/>
          </w:tcPr>
          <w:p w14:paraId="6BD05E73" w14:textId="77777777" w:rsidR="00E51CBD" w:rsidRPr="00A107AE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iCs/>
              </w:rPr>
              <w:t>Categoria</w:t>
            </w:r>
          </w:p>
        </w:tc>
        <w:tc>
          <w:tcPr>
            <w:tcW w:w="1811" w:type="dxa"/>
            <w:vAlign w:val="top"/>
          </w:tcPr>
          <w:p w14:paraId="33C45731" w14:textId="77777777" w:rsidR="00E51CBD" w:rsidRPr="00A107AE" w:rsidRDefault="00E51CBD" w:rsidP="00E51CBD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A107AE">
              <w:rPr>
                <w:rFonts w:ascii="Lato" w:hAnsi="Lato"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14:paraId="0E51BE8F" w14:textId="77777777" w:rsidR="00E51CBD" w:rsidRPr="00A107AE" w:rsidRDefault="00E51CBD" w:rsidP="00E51CBD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iCs/>
              </w:rPr>
              <w:t>Noites</w:t>
            </w:r>
          </w:p>
        </w:tc>
      </w:tr>
      <w:tr w:rsidR="00E51CBD" w:rsidRPr="00A107AE" w14:paraId="41EA6CAF" w14:textId="77777777" w:rsidTr="009F6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5EC98A31" w14:textId="77777777" w:rsidR="00E51CBD" w:rsidRPr="00A107AE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14:paraId="74C774C1" w14:textId="77777777" w:rsidR="00E51CBD" w:rsidRPr="00A107AE" w:rsidRDefault="009F614C" w:rsidP="009F614C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 xml:space="preserve"> Ritz-Carlton</w:t>
            </w:r>
          </w:p>
        </w:tc>
        <w:tc>
          <w:tcPr>
            <w:tcW w:w="1811" w:type="dxa"/>
            <w:vAlign w:val="top"/>
          </w:tcPr>
          <w:p w14:paraId="22D71317" w14:textId="77777777" w:rsidR="00E51CBD" w:rsidRPr="00A107AE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Luxo</w:t>
            </w:r>
          </w:p>
        </w:tc>
        <w:tc>
          <w:tcPr>
            <w:tcW w:w="1811" w:type="dxa"/>
            <w:vAlign w:val="top"/>
          </w:tcPr>
          <w:p w14:paraId="30042050" w14:textId="77777777" w:rsidR="00E51CBD" w:rsidRPr="00A107AE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14:paraId="2958776D" w14:textId="77777777" w:rsidR="00E51CBD" w:rsidRPr="00A107AE" w:rsidRDefault="009F614C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1</w:t>
            </w:r>
          </w:p>
        </w:tc>
      </w:tr>
      <w:tr w:rsidR="00E51CBD" w:rsidRPr="00A107AE" w14:paraId="0AD0F1D2" w14:textId="77777777" w:rsidTr="00B620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02" w:type="dxa"/>
            <w:vAlign w:val="top"/>
          </w:tcPr>
          <w:p w14:paraId="5958587A" w14:textId="77777777" w:rsidR="00E51CBD" w:rsidRPr="00A107AE" w:rsidRDefault="004C785A" w:rsidP="004C785A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Torres del Paine</w:t>
            </w:r>
            <w:r w:rsidR="00B620A5" w:rsidRPr="00A107AE">
              <w:rPr>
                <w:rFonts w:ascii="Lato" w:hAnsi="Lato" w:cs="Arial"/>
                <w:color w:val="0D222B" w:themeColor="text2"/>
              </w:rPr>
              <w:t xml:space="preserve"> </w:t>
            </w:r>
            <w:r w:rsidRPr="00A107AE">
              <w:rPr>
                <w:rFonts w:ascii="Lato" w:hAnsi="Lato" w:cs="Arial"/>
                <w:color w:val="0D222B" w:themeColor="text2"/>
              </w:rPr>
              <w:t xml:space="preserve"> </w:t>
            </w:r>
          </w:p>
        </w:tc>
        <w:tc>
          <w:tcPr>
            <w:tcW w:w="1811" w:type="dxa"/>
            <w:vAlign w:val="top"/>
          </w:tcPr>
          <w:p w14:paraId="2D473788" w14:textId="77777777" w:rsidR="00E51CBD" w:rsidRPr="00A107AE" w:rsidRDefault="004C785A" w:rsidP="00E51CBD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Awasi Patagonia</w:t>
            </w:r>
          </w:p>
        </w:tc>
        <w:tc>
          <w:tcPr>
            <w:tcW w:w="1811" w:type="dxa"/>
          </w:tcPr>
          <w:p w14:paraId="202A35DF" w14:textId="77777777" w:rsidR="00E51CBD" w:rsidRPr="00A107AE" w:rsidRDefault="00B620A5" w:rsidP="00B620A5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Luxo</w:t>
            </w:r>
          </w:p>
        </w:tc>
        <w:tc>
          <w:tcPr>
            <w:tcW w:w="1811" w:type="dxa"/>
          </w:tcPr>
          <w:p w14:paraId="0E618135" w14:textId="77777777" w:rsidR="00E51CBD" w:rsidRPr="00A107AE" w:rsidRDefault="004C785A" w:rsidP="00B620A5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Villa</w:t>
            </w:r>
          </w:p>
        </w:tc>
        <w:tc>
          <w:tcPr>
            <w:tcW w:w="1811" w:type="dxa"/>
          </w:tcPr>
          <w:p w14:paraId="4DA695E3" w14:textId="77777777" w:rsidR="00E51CBD" w:rsidRPr="00A107AE" w:rsidRDefault="009F614C" w:rsidP="00B620A5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4</w:t>
            </w:r>
          </w:p>
        </w:tc>
      </w:tr>
    </w:tbl>
    <w:p w14:paraId="0CD9BC4A" w14:textId="77777777" w:rsidR="002405E8" w:rsidRPr="00A107AE" w:rsidRDefault="002405E8" w:rsidP="009C2D6A">
      <w:pPr>
        <w:spacing w:line="276" w:lineRule="auto"/>
        <w:rPr>
          <w:rFonts w:ascii="Lato" w:hAnsi="Lato" w:cs="Arial"/>
        </w:rPr>
      </w:pPr>
    </w:p>
    <w:p w14:paraId="181922CD" w14:textId="77777777" w:rsidR="00106179" w:rsidRPr="00A107AE" w:rsidRDefault="00106179" w:rsidP="009C2D6A">
      <w:pPr>
        <w:spacing w:line="276" w:lineRule="auto"/>
        <w:rPr>
          <w:rFonts w:ascii="Lato" w:hAnsi="Lato" w:cs="Arial"/>
        </w:rPr>
      </w:pPr>
      <w:r w:rsidRPr="00A107AE">
        <w:rPr>
          <w:rFonts w:ascii="Lato" w:hAnsi="Lato" w:cs="Arial"/>
        </w:rPr>
        <w:t>Preço do roteiro terrestre, por pessoa, em</w:t>
      </w:r>
      <w:r w:rsidR="006546D6" w:rsidRPr="00A107AE">
        <w:rPr>
          <w:rFonts w:ascii="Lato" w:hAnsi="Lato" w:cs="Arial"/>
        </w:rPr>
        <w:t xml:space="preserve"> U$</w:t>
      </w:r>
    </w:p>
    <w:tbl>
      <w:tblPr>
        <w:tblStyle w:val="InterpointCinza"/>
        <w:tblW w:w="0" w:type="auto"/>
        <w:tblInd w:w="108" w:type="dxa"/>
        <w:tblLook w:val="04A0" w:firstRow="1" w:lastRow="0" w:firstColumn="1" w:lastColumn="0" w:noHBand="0" w:noVBand="1"/>
      </w:tblPr>
      <w:tblGrid>
        <w:gridCol w:w="1639"/>
        <w:gridCol w:w="2549"/>
        <w:gridCol w:w="2492"/>
      </w:tblGrid>
      <w:tr w:rsidR="00A107AE" w:rsidRPr="00A107AE" w14:paraId="4A9A3B0F" w14:textId="77777777" w:rsidTr="00731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39" w:type="dxa"/>
            <w:vAlign w:val="top"/>
          </w:tcPr>
          <w:p w14:paraId="1758C3A1" w14:textId="77777777" w:rsidR="00A107AE" w:rsidRPr="00A107AE" w:rsidRDefault="00A107AE" w:rsidP="00556E11">
            <w:pPr>
              <w:spacing w:line="276" w:lineRule="auto"/>
              <w:rPr>
                <w:rFonts w:ascii="Lato" w:hAnsi="Lato" w:cs="Arial"/>
                <w:i w:val="0"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iCs/>
              </w:rPr>
              <w:t>Validade</w:t>
            </w:r>
          </w:p>
        </w:tc>
        <w:tc>
          <w:tcPr>
            <w:tcW w:w="5041" w:type="dxa"/>
            <w:gridSpan w:val="2"/>
            <w:vAlign w:val="top"/>
          </w:tcPr>
          <w:p w14:paraId="49728D0E" w14:textId="132A4315" w:rsidR="00A107AE" w:rsidRPr="00A107AE" w:rsidRDefault="00A107AE" w:rsidP="0059515F">
            <w:pPr>
              <w:spacing w:line="276" w:lineRule="auto"/>
              <w:rPr>
                <w:rFonts w:ascii="Lato" w:hAnsi="Lato" w:cs="Arial"/>
                <w:iCs/>
              </w:rPr>
            </w:pPr>
            <w:r w:rsidRPr="00A107AE">
              <w:rPr>
                <w:rFonts w:ascii="Lato" w:hAnsi="Lato" w:cs="Arial"/>
                <w:iCs/>
              </w:rPr>
              <w:t>CONSULTE DATAS DISPONÍVEIS</w:t>
            </w:r>
          </w:p>
        </w:tc>
      </w:tr>
      <w:tr w:rsidR="00B620A5" w:rsidRPr="00A107AE" w14:paraId="76E876B8" w14:textId="77777777" w:rsidTr="00D047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39" w:type="dxa"/>
            <w:vAlign w:val="top"/>
          </w:tcPr>
          <w:p w14:paraId="19D89AA6" w14:textId="77777777" w:rsidR="00B620A5" w:rsidRPr="00A107AE" w:rsidRDefault="00B620A5" w:rsidP="00556E11">
            <w:pPr>
              <w:spacing w:line="276" w:lineRule="auto"/>
              <w:rPr>
                <w:rFonts w:ascii="Lato" w:hAnsi="Lato" w:cs="Arial"/>
                <w:i/>
                <w:iCs/>
                <w:sz w:val="28"/>
                <w:szCs w:val="28"/>
              </w:rPr>
            </w:pPr>
            <w:r w:rsidRPr="00A107AE">
              <w:rPr>
                <w:rFonts w:ascii="Lato" w:hAnsi="Lato"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14:paraId="25B190DF" w14:textId="77777777" w:rsidR="00B620A5" w:rsidRPr="00A107AE" w:rsidRDefault="00B620A5" w:rsidP="002C365F">
            <w:pPr>
              <w:spacing w:line="276" w:lineRule="auto"/>
              <w:rPr>
                <w:rFonts w:ascii="Lato" w:hAnsi="Lato" w:cs="Arial"/>
                <w:sz w:val="28"/>
                <w:szCs w:val="28"/>
              </w:rPr>
            </w:pPr>
            <w:r w:rsidRPr="00A107AE">
              <w:rPr>
                <w:rFonts w:ascii="Lato" w:hAnsi="Lato" w:cs="Arial"/>
                <w:bCs/>
              </w:rPr>
              <w:t xml:space="preserve">U$ </w:t>
            </w:r>
            <w:r w:rsidR="002C365F" w:rsidRPr="00A107AE">
              <w:rPr>
                <w:rFonts w:ascii="Lato" w:hAnsi="Lato" w:cs="Arial"/>
                <w:bCs/>
              </w:rPr>
              <w:t>6.415</w:t>
            </w:r>
          </w:p>
        </w:tc>
        <w:tc>
          <w:tcPr>
            <w:tcW w:w="2492" w:type="dxa"/>
          </w:tcPr>
          <w:p w14:paraId="280F8831" w14:textId="77777777" w:rsidR="00B620A5" w:rsidRPr="00A107AE" w:rsidRDefault="00B620A5" w:rsidP="0059515F">
            <w:pPr>
              <w:spacing w:line="276" w:lineRule="auto"/>
              <w:rPr>
                <w:rFonts w:ascii="Lato" w:hAnsi="Lato" w:cs="Arial"/>
                <w:b/>
                <w:bCs/>
              </w:rPr>
            </w:pPr>
            <w:r w:rsidRPr="00A107AE">
              <w:rPr>
                <w:rFonts w:ascii="Lato" w:hAnsi="Lato" w:cs="Arial"/>
                <w:bCs/>
              </w:rPr>
              <w:t xml:space="preserve">U$ </w:t>
            </w:r>
            <w:r w:rsidR="0059515F" w:rsidRPr="00A107AE">
              <w:rPr>
                <w:rFonts w:ascii="Lato" w:hAnsi="Lato" w:cs="Arial"/>
                <w:bCs/>
              </w:rPr>
              <w:t>5.654</w:t>
            </w:r>
          </w:p>
        </w:tc>
      </w:tr>
    </w:tbl>
    <w:p w14:paraId="4F1F7684" w14:textId="68C855DA" w:rsidR="00A447C6" w:rsidRDefault="00A447C6" w:rsidP="009C2D6A">
      <w:pPr>
        <w:spacing w:line="276" w:lineRule="auto"/>
        <w:rPr>
          <w:rFonts w:ascii="Lato" w:hAnsi="Lato" w:cs="Arial"/>
          <w:b/>
          <w:bCs/>
          <w:color w:val="753243" w:themeColor="accent3"/>
        </w:rPr>
      </w:pPr>
    </w:p>
    <w:p w14:paraId="68927F5C" w14:textId="77777777" w:rsidR="00A107AE" w:rsidRPr="00A107AE" w:rsidRDefault="00A107AE" w:rsidP="009C2D6A">
      <w:pPr>
        <w:spacing w:line="276" w:lineRule="auto"/>
        <w:rPr>
          <w:rFonts w:ascii="Lato" w:hAnsi="Lato" w:cs="Arial"/>
          <w:b/>
          <w:bCs/>
          <w:color w:val="753243" w:themeColor="accent3"/>
        </w:rPr>
      </w:pPr>
    </w:p>
    <w:p w14:paraId="05128198" w14:textId="77777777" w:rsidR="00FF456B" w:rsidRPr="00A107AE" w:rsidRDefault="00FF456B" w:rsidP="00FF456B">
      <w:pPr>
        <w:spacing w:line="276" w:lineRule="auto"/>
        <w:rPr>
          <w:rFonts w:ascii="Lato" w:hAnsi="Lato" w:cs="Arial"/>
          <w:sz w:val="28"/>
          <w:szCs w:val="28"/>
        </w:rPr>
      </w:pPr>
      <w:r w:rsidRPr="00A107AE">
        <w:rPr>
          <w:rFonts w:ascii="Lato" w:hAnsi="Lato" w:cs="Arial"/>
          <w:sz w:val="28"/>
          <w:szCs w:val="28"/>
        </w:rPr>
        <w:lastRenderedPageBreak/>
        <w:t>Importante:</w:t>
      </w:r>
    </w:p>
    <w:p w14:paraId="32025D51" w14:textId="77777777" w:rsidR="00FF456B" w:rsidRPr="00A107AE" w:rsidRDefault="00FF456B" w:rsidP="00FF456B">
      <w:pPr>
        <w:rPr>
          <w:rFonts w:ascii="Lato" w:eastAsia="Times New Roman" w:hAnsi="Lato" w:cs="Arial"/>
          <w:b/>
          <w:bCs/>
        </w:rPr>
      </w:pPr>
      <w:r w:rsidRPr="00A107AE">
        <w:rPr>
          <w:rFonts w:ascii="Lato" w:eastAsia="Times New Roman" w:hAnsi="Lato" w:cs="Arial"/>
          <w:bCs/>
        </w:rPr>
        <w:t>-</w:t>
      </w:r>
      <w:r w:rsidR="00B97D62" w:rsidRPr="00A107AE">
        <w:rPr>
          <w:rFonts w:ascii="Lato" w:eastAsia="Times New Roman" w:hAnsi="Lato" w:cs="Arial"/>
          <w:bCs/>
        </w:rPr>
        <w:t xml:space="preserve"> </w:t>
      </w:r>
      <w:r w:rsidRPr="00A107AE">
        <w:rPr>
          <w:rFonts w:ascii="Lato" w:eastAsia="Times New Roman" w:hAnsi="Lato" w:cs="Arial"/>
          <w:bCs/>
        </w:rPr>
        <w:t>10 anos é a idade mínima permitida para hospedagem no Awasi Atacama.</w:t>
      </w:r>
      <w:r w:rsidRPr="00A107AE">
        <w:rPr>
          <w:rFonts w:ascii="Lato" w:eastAsia="Times New Roman" w:hAnsi="Lato" w:cs="Arial"/>
          <w:bCs/>
        </w:rPr>
        <w:br/>
        <w:t>-</w:t>
      </w:r>
      <w:r w:rsidR="00B97D62" w:rsidRPr="00A107AE">
        <w:rPr>
          <w:rFonts w:ascii="Lato" w:eastAsia="Times New Roman" w:hAnsi="Lato" w:cs="Arial"/>
          <w:bCs/>
        </w:rPr>
        <w:t xml:space="preserve"> </w:t>
      </w:r>
      <w:r w:rsidRPr="00A107AE">
        <w:rPr>
          <w:rFonts w:ascii="Lato" w:eastAsia="Times New Roman" w:hAnsi="Lato" w:cs="Arial"/>
          <w:bCs/>
        </w:rPr>
        <w:t xml:space="preserve">Horário de check-in: 16h00   check-out: 12h00  </w:t>
      </w:r>
      <w:r w:rsidRPr="00A107AE">
        <w:rPr>
          <w:rFonts w:ascii="Lato" w:eastAsia="Times New Roman" w:hAnsi="Lato" w:cs="Arial"/>
          <w:bCs/>
        </w:rPr>
        <w:br/>
        <w:t>- O Awasi Patagonia encontra-se fechado de Maio a Setembro</w:t>
      </w:r>
    </w:p>
    <w:p w14:paraId="1FC2AFA4" w14:textId="77777777" w:rsidR="003F028C" w:rsidRPr="00A107AE" w:rsidRDefault="0059515F" w:rsidP="002405E8">
      <w:pPr>
        <w:spacing w:line="276" w:lineRule="auto"/>
        <w:rPr>
          <w:rFonts w:ascii="Lato" w:hAnsi="Lato" w:cs="Arial"/>
        </w:rPr>
      </w:pPr>
      <w:r w:rsidRPr="00A107AE">
        <w:rPr>
          <w:rFonts w:ascii="Lato" w:hAnsi="Lato" w:cs="Arial"/>
          <w:i/>
          <w:iCs/>
        </w:rPr>
        <w:t xml:space="preserve"> </w:t>
      </w:r>
    </w:p>
    <w:p w14:paraId="0AD8D76F" w14:textId="77777777" w:rsidR="002405E8" w:rsidRPr="00A107AE" w:rsidRDefault="002405E8" w:rsidP="002405E8">
      <w:pPr>
        <w:pStyle w:val="PargrafodaLista"/>
        <w:spacing w:line="276" w:lineRule="auto"/>
        <w:ind w:left="720"/>
        <w:rPr>
          <w:rFonts w:ascii="Lato" w:hAnsi="Lato" w:cs="Arial"/>
        </w:rPr>
      </w:pPr>
    </w:p>
    <w:p w14:paraId="3BCD8149" w14:textId="77777777" w:rsidR="009C2D6A" w:rsidRPr="00A107AE" w:rsidRDefault="009C2D6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A107AE">
        <w:rPr>
          <w:rFonts w:ascii="Lato" w:hAnsi="Lato" w:cs="Arial"/>
          <w:iCs/>
          <w:sz w:val="28"/>
          <w:szCs w:val="28"/>
        </w:rPr>
        <w:t xml:space="preserve">Inclui </w:t>
      </w:r>
    </w:p>
    <w:p w14:paraId="55E59DB1" w14:textId="77777777" w:rsidR="009C2D6A" w:rsidRPr="00A107AE" w:rsidRDefault="009C2D6A" w:rsidP="009C2D6A">
      <w:pPr>
        <w:spacing w:line="276" w:lineRule="auto"/>
        <w:rPr>
          <w:rFonts w:ascii="Lato" w:hAnsi="Lato" w:cs="Arial"/>
          <w:b/>
          <w:bCs/>
          <w:color w:val="753243" w:themeColor="accent3"/>
          <w:sz w:val="16"/>
          <w:szCs w:val="16"/>
        </w:rPr>
      </w:pPr>
    </w:p>
    <w:p w14:paraId="64DF76C6" w14:textId="77777777" w:rsidR="009C2D6A" w:rsidRPr="00A107AE" w:rsidRDefault="00AD317B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1 noite em Santiago</w:t>
      </w:r>
    </w:p>
    <w:p w14:paraId="6BDC8436" w14:textId="77777777" w:rsidR="009C2D6A" w:rsidRPr="00A107AE" w:rsidRDefault="00AD317B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4 n</w:t>
      </w:r>
      <w:r w:rsidR="00710ED3" w:rsidRPr="00A107AE">
        <w:rPr>
          <w:rFonts w:ascii="Lato" w:hAnsi="Lato" w:cs="Arial"/>
        </w:rPr>
        <w:t>o</w:t>
      </w:r>
      <w:r w:rsidRPr="00A107AE">
        <w:rPr>
          <w:rFonts w:ascii="Lato" w:hAnsi="Lato" w:cs="Arial"/>
        </w:rPr>
        <w:t>ites em</w:t>
      </w:r>
      <w:r w:rsidR="00196DE5" w:rsidRPr="00A107AE">
        <w:rPr>
          <w:rFonts w:ascii="Lato" w:hAnsi="Lato" w:cs="Arial"/>
        </w:rPr>
        <w:t xml:space="preserve"> </w:t>
      </w:r>
      <w:r w:rsidR="00C44D7D" w:rsidRPr="00A107AE">
        <w:rPr>
          <w:rFonts w:ascii="Lato" w:hAnsi="Lato" w:cs="Arial"/>
        </w:rPr>
        <w:t>Torres del Paine</w:t>
      </w:r>
    </w:p>
    <w:p w14:paraId="05C8F63E" w14:textId="77777777" w:rsidR="00AD317B" w:rsidRPr="00A107AE" w:rsidRDefault="009C2D6A" w:rsidP="00AD317B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Café da manhã diário</w:t>
      </w:r>
    </w:p>
    <w:p w14:paraId="099B6E49" w14:textId="77777777" w:rsidR="00710ED3" w:rsidRPr="00A107AE" w:rsidRDefault="00C44D7D" w:rsidP="00710ED3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Todas as refeições, incluindo bebidas alcoólicas no Awasi Patagonia</w:t>
      </w:r>
      <w:r w:rsidR="00AD317B" w:rsidRPr="00A107AE">
        <w:rPr>
          <w:rFonts w:ascii="Lato" w:hAnsi="Lato" w:cs="Arial"/>
        </w:rPr>
        <w:t xml:space="preserve"> </w:t>
      </w:r>
    </w:p>
    <w:p w14:paraId="2AE29E1E" w14:textId="77777777" w:rsidR="00C44D7D" w:rsidRPr="00A107AE" w:rsidRDefault="00C44D7D" w:rsidP="00C44D7D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 xml:space="preserve">Explorações diárias privativas em veículo 4x4 com guia bilíngue </w:t>
      </w:r>
    </w:p>
    <w:p w14:paraId="52D8B632" w14:textId="77777777" w:rsidR="00C44D7D" w:rsidRPr="00A107AE" w:rsidRDefault="00C44D7D" w:rsidP="00C44D7D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 xml:space="preserve">Traslados privativos desde aeroporto de Punta Arenas/Puerto Natales/aeroporto </w:t>
      </w:r>
    </w:p>
    <w:p w14:paraId="5ED27913" w14:textId="77777777" w:rsidR="00C44D7D" w:rsidRPr="00A107AE" w:rsidRDefault="00C44D7D" w:rsidP="00C44D7D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 xml:space="preserve">Traslados Puerto Natales/Awasi  Patagonia/ Puerto Natales  - oferecido pelo hotel  </w:t>
      </w:r>
    </w:p>
    <w:p w14:paraId="4B7BB0BB" w14:textId="77777777" w:rsidR="00C44D7D" w:rsidRPr="00A107AE" w:rsidRDefault="00C44D7D" w:rsidP="00C44D7D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Traslados privativos em Santiago - acompanhado por guia em idioma português</w:t>
      </w:r>
    </w:p>
    <w:p w14:paraId="6337E62D" w14:textId="77777777" w:rsidR="00710ED3" w:rsidRPr="00A107AE" w:rsidRDefault="00710ED3" w:rsidP="00710ED3">
      <w:pPr>
        <w:jc w:val="both"/>
        <w:rPr>
          <w:rFonts w:ascii="Lato" w:hAnsi="Lato" w:cs="Tahoma"/>
          <w:b/>
          <w:bCs/>
          <w:sz w:val="22"/>
          <w:szCs w:val="22"/>
        </w:rPr>
      </w:pPr>
    </w:p>
    <w:p w14:paraId="728629EE" w14:textId="77777777" w:rsidR="009C2D6A" w:rsidRPr="00A107AE" w:rsidRDefault="009C2D6A" w:rsidP="009C2D6A">
      <w:pPr>
        <w:spacing w:line="276" w:lineRule="auto"/>
        <w:rPr>
          <w:rFonts w:ascii="Lato" w:hAnsi="Lato" w:cs="Arial"/>
        </w:rPr>
      </w:pPr>
    </w:p>
    <w:p w14:paraId="20038AA5" w14:textId="77777777" w:rsidR="009C2D6A" w:rsidRPr="00A107AE" w:rsidRDefault="009C2D6A" w:rsidP="009C2D6A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A107AE">
        <w:rPr>
          <w:rFonts w:ascii="Lato" w:hAnsi="Lato" w:cs="Arial"/>
          <w:iCs/>
          <w:sz w:val="28"/>
          <w:szCs w:val="28"/>
        </w:rPr>
        <w:t xml:space="preserve">Não inclui </w:t>
      </w:r>
    </w:p>
    <w:p w14:paraId="42EAA718" w14:textId="77777777" w:rsidR="009C2D6A" w:rsidRPr="00A107AE" w:rsidRDefault="009C2D6A" w:rsidP="009C2D6A">
      <w:pPr>
        <w:spacing w:line="276" w:lineRule="auto"/>
        <w:rPr>
          <w:rFonts w:ascii="Lato" w:hAnsi="Lato" w:cs="Arial"/>
          <w:b/>
          <w:bCs/>
          <w:color w:val="753243" w:themeColor="accent3"/>
          <w:sz w:val="16"/>
          <w:szCs w:val="16"/>
        </w:rPr>
      </w:pPr>
    </w:p>
    <w:p w14:paraId="3F1924AD" w14:textId="77777777" w:rsidR="009C2D6A" w:rsidRPr="00A107AE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Passagem aérea</w:t>
      </w:r>
    </w:p>
    <w:p w14:paraId="42A0DC56" w14:textId="77777777" w:rsidR="009C2D6A" w:rsidRPr="00A107AE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Despesa</w:t>
      </w:r>
      <w:r w:rsidR="00A447C6" w:rsidRPr="00A107AE">
        <w:rPr>
          <w:rFonts w:ascii="Lato" w:hAnsi="Lato" w:cs="Arial"/>
        </w:rPr>
        <w:t>s</w:t>
      </w:r>
      <w:r w:rsidRPr="00A107AE">
        <w:rPr>
          <w:rFonts w:ascii="Lato" w:hAnsi="Lato" w:cs="Arial"/>
        </w:rPr>
        <w:t xml:space="preserve"> de caráter pessoal</w:t>
      </w:r>
      <w:r w:rsidR="00A447C6" w:rsidRPr="00A107AE">
        <w:rPr>
          <w:rFonts w:ascii="Lato" w:hAnsi="Lato" w:cs="Arial"/>
        </w:rPr>
        <w:t>.</w:t>
      </w:r>
    </w:p>
    <w:p w14:paraId="3031A0C4" w14:textId="77777777" w:rsidR="009C2D6A" w:rsidRPr="00A107AE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Itens mencionados como sugestão</w:t>
      </w:r>
    </w:p>
    <w:p w14:paraId="7AF14AA7" w14:textId="77777777" w:rsidR="002405E8" w:rsidRPr="00A107AE" w:rsidRDefault="009C2D6A" w:rsidP="009C2D6A">
      <w:pPr>
        <w:pStyle w:val="PargrafodaLista"/>
        <w:numPr>
          <w:ilvl w:val="0"/>
          <w:numId w:val="8"/>
        </w:numPr>
        <w:spacing w:line="276" w:lineRule="auto"/>
        <w:ind w:left="284" w:hanging="284"/>
        <w:rPr>
          <w:rFonts w:ascii="Lato" w:hAnsi="Lato" w:cs="Arial"/>
        </w:rPr>
      </w:pPr>
      <w:r w:rsidRPr="00A107AE">
        <w:rPr>
          <w:rFonts w:ascii="Lato" w:hAnsi="Lato" w:cs="Arial"/>
        </w:rPr>
        <w:t>Qualquer outro item não mencionado no documento</w:t>
      </w:r>
      <w:r w:rsidR="00AD317B" w:rsidRPr="00A107AE">
        <w:rPr>
          <w:rFonts w:ascii="Lato" w:hAnsi="Lato" w:cs="Arial"/>
        </w:rPr>
        <w:t xml:space="preserve"> </w:t>
      </w:r>
      <w:r w:rsidRPr="00A107AE">
        <w:rPr>
          <w:rFonts w:ascii="Lato" w:hAnsi="Lato" w:cs="Arial"/>
        </w:rPr>
        <w:t xml:space="preserve"> </w:t>
      </w:r>
    </w:p>
    <w:p w14:paraId="15C9E580" w14:textId="77777777" w:rsidR="006C7D65" w:rsidRPr="00A107AE" w:rsidRDefault="006C7D65" w:rsidP="006C7D65">
      <w:pPr>
        <w:pStyle w:val="PargrafodaLista"/>
        <w:spacing w:line="276" w:lineRule="auto"/>
        <w:rPr>
          <w:rFonts w:ascii="Lato" w:hAnsi="Lato" w:cs="Arial"/>
        </w:rPr>
      </w:pPr>
    </w:p>
    <w:p w14:paraId="7D762AA6" w14:textId="77777777" w:rsidR="002405E8" w:rsidRPr="00A107AE" w:rsidRDefault="002405E8" w:rsidP="002405E8">
      <w:pPr>
        <w:spacing w:line="276" w:lineRule="auto"/>
        <w:rPr>
          <w:rFonts w:ascii="Lato" w:hAnsi="Lato" w:cs="Arial"/>
        </w:rPr>
      </w:pPr>
    </w:p>
    <w:p w14:paraId="394F29A0" w14:textId="77777777" w:rsidR="002405E8" w:rsidRPr="00A107AE" w:rsidRDefault="002405E8" w:rsidP="002405E8">
      <w:pPr>
        <w:spacing w:line="276" w:lineRule="auto"/>
        <w:rPr>
          <w:rFonts w:ascii="Lato" w:hAnsi="Lato" w:cs="Arial"/>
          <w:iCs/>
          <w:sz w:val="28"/>
          <w:szCs w:val="28"/>
        </w:rPr>
      </w:pPr>
      <w:r w:rsidRPr="00A107AE">
        <w:rPr>
          <w:rFonts w:ascii="Lato" w:hAnsi="Lato" w:cs="Arial"/>
          <w:iCs/>
          <w:sz w:val="28"/>
          <w:szCs w:val="28"/>
        </w:rPr>
        <w:t>Documentação para brasileiros</w:t>
      </w:r>
    </w:p>
    <w:p w14:paraId="2CFCBAC4" w14:textId="77777777" w:rsidR="002405E8" w:rsidRPr="00A107AE" w:rsidRDefault="00096B45" w:rsidP="00096B45">
      <w:pPr>
        <w:widowControl w:val="0"/>
        <w:suppressAutoHyphens/>
        <w:ind w:left="284"/>
        <w:rPr>
          <w:rFonts w:ascii="Lato" w:eastAsia="Arial Unicode MS" w:hAnsi="Lato" w:cs="Arial"/>
          <w:kern w:val="1"/>
          <w:lang w:eastAsia="pt-BR"/>
        </w:rPr>
      </w:pPr>
      <w:r w:rsidRPr="00A107AE">
        <w:rPr>
          <w:rFonts w:ascii="Lato" w:eastAsia="Arial Unicode MS" w:hAnsi="Lato" w:cs="Arial"/>
          <w:kern w:val="1"/>
          <w:lang w:eastAsia="pt-BR"/>
        </w:rPr>
        <w:br/>
      </w:r>
      <w:r w:rsidR="002405E8" w:rsidRPr="00A107AE">
        <w:rPr>
          <w:rFonts w:ascii="Lato" w:eastAsia="Arial Unicode MS" w:hAnsi="Lato" w:cs="Arial"/>
          <w:kern w:val="1"/>
          <w:lang w:eastAsia="pt-BR"/>
        </w:rPr>
        <w:t xml:space="preserve">Passaporte brasileiro: validade mínima de 6 meses da data de embarque com 2 páginas em branco  </w:t>
      </w:r>
    </w:p>
    <w:p w14:paraId="7695AA4C" w14:textId="77777777" w:rsidR="00A447C6" w:rsidRPr="00A107AE" w:rsidRDefault="00A447C6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A107AE">
        <w:rPr>
          <w:rFonts w:ascii="Lato" w:eastAsia="Arial Unicode MS" w:hAnsi="Lato" w:cs="Arial"/>
          <w:kern w:val="1"/>
          <w:lang w:eastAsia="pt-BR"/>
        </w:rPr>
        <w:t>Passaporte de outras nacionalidades, consulte.</w:t>
      </w:r>
    </w:p>
    <w:p w14:paraId="66B30F2E" w14:textId="77777777" w:rsidR="002405E8" w:rsidRPr="00A107AE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A107AE">
        <w:rPr>
          <w:rFonts w:ascii="Lato" w:eastAsia="Arial Unicode MS" w:hAnsi="Lato" w:cs="Arial"/>
          <w:kern w:val="1"/>
          <w:lang w:eastAsia="pt-BR"/>
        </w:rPr>
        <w:t>Visto: não é necessário visto para</w:t>
      </w:r>
      <w:r w:rsidR="00AD317B" w:rsidRPr="00A107AE">
        <w:rPr>
          <w:rFonts w:ascii="Lato" w:eastAsia="Arial Unicode MS" w:hAnsi="Lato" w:cs="Arial"/>
          <w:kern w:val="1"/>
          <w:lang w:eastAsia="pt-BR"/>
        </w:rPr>
        <w:t xml:space="preserve"> o Chile</w:t>
      </w:r>
    </w:p>
    <w:p w14:paraId="7E5A555D" w14:textId="77777777" w:rsidR="000F041B" w:rsidRPr="00A107AE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Lato" w:eastAsia="Arial Unicode MS" w:hAnsi="Lato" w:cs="Arial"/>
          <w:kern w:val="1"/>
          <w:lang w:eastAsia="pt-BR"/>
        </w:rPr>
      </w:pPr>
      <w:r w:rsidRPr="00A107AE">
        <w:rPr>
          <w:rFonts w:ascii="Lato" w:eastAsia="Arial Unicode MS" w:hAnsi="Lato" w:cs="Arial"/>
          <w:kern w:val="1"/>
          <w:lang w:eastAsia="pt-BR"/>
        </w:rPr>
        <w:t>Vacina: não é necessário</w:t>
      </w:r>
    </w:p>
    <w:p w14:paraId="6A89C213" w14:textId="77777777" w:rsidR="00007A83" w:rsidRPr="00A107AE" w:rsidRDefault="00007A83" w:rsidP="00007A83">
      <w:pPr>
        <w:widowControl w:val="0"/>
        <w:suppressAutoHyphens/>
        <w:ind w:left="284"/>
        <w:rPr>
          <w:rFonts w:ascii="Lato" w:eastAsia="Arial Unicode MS" w:hAnsi="Lato" w:cs="Arial"/>
          <w:kern w:val="1"/>
          <w:lang w:eastAsia="pt-BR"/>
        </w:rPr>
      </w:pPr>
    </w:p>
    <w:p w14:paraId="41E74551" w14:textId="77777777" w:rsidR="009C2D6A" w:rsidRPr="00A107AE" w:rsidRDefault="002405E8" w:rsidP="000F041B">
      <w:pPr>
        <w:widowControl w:val="0"/>
        <w:suppressAutoHyphens/>
        <w:rPr>
          <w:rFonts w:ascii="Lato" w:eastAsia="Arial Unicode MS" w:hAnsi="Lato" w:cs="Arial"/>
          <w:kern w:val="1"/>
          <w:lang w:eastAsia="pt-BR"/>
        </w:rPr>
      </w:pPr>
      <w:r w:rsidRPr="00A107AE">
        <w:rPr>
          <w:rFonts w:ascii="Lato" w:eastAsia="Arial Unicode MS" w:hAnsi="Lato" w:cs="Arial"/>
          <w:kern w:val="1"/>
          <w:lang w:eastAsia="pt-BR"/>
        </w:rPr>
        <w:br/>
      </w:r>
      <w:r w:rsidR="002A39F5">
        <w:rPr>
          <w:noProof/>
        </w:rPr>
        <w:pict w14:anchorId="7690C57F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margin-left:-5.65pt;margin-top:10pt;width:455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" fillcolor="gray" stroked="f" strokeweight=".5pt">
            <v:textbox>
              <w:txbxContent>
                <w:p w14:paraId="60248376" w14:textId="06C26C94" w:rsidR="00556E11" w:rsidRPr="00A107AE" w:rsidRDefault="00556E11" w:rsidP="00A107AE">
                  <w:pPr>
                    <w:spacing w:line="276" w:lineRule="auto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Valores em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d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ólares </w:t>
                  </w:r>
                  <w:r w:rsidR="00A85C66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a</w:t>
                  </w:r>
                  <w:r w:rsidR="00AD317B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mericanos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sujeitos à disponibilidade e alteração sem aviso prévio. Os preços finais serão confirmados apenas na efetivação da reserva.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Os valores acima não são validos para datas especiais - consulte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</v:shape>
        </w:pict>
      </w:r>
    </w:p>
    <w:p w14:paraId="605B1C46" w14:textId="77777777" w:rsidR="002405E8" w:rsidRPr="00A107AE" w:rsidRDefault="002405E8" w:rsidP="009C2D6A">
      <w:pPr>
        <w:spacing w:line="276" w:lineRule="auto"/>
        <w:rPr>
          <w:rFonts w:ascii="Lato" w:hAnsi="Lato" w:cs="Arial"/>
        </w:rPr>
      </w:pPr>
    </w:p>
    <w:p w14:paraId="2258A031" w14:textId="77777777" w:rsidR="002405E8" w:rsidRPr="00A107AE" w:rsidRDefault="002405E8" w:rsidP="009C2D6A">
      <w:pPr>
        <w:spacing w:line="276" w:lineRule="auto"/>
        <w:rPr>
          <w:rFonts w:ascii="Lato" w:hAnsi="Lato" w:cs="Arial"/>
        </w:rPr>
      </w:pPr>
    </w:p>
    <w:sectPr w:rsidR="002405E8" w:rsidRPr="00A107AE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F5405" w14:textId="77777777" w:rsidR="002A39F5" w:rsidRDefault="002A39F5" w:rsidP="0066228D">
      <w:r>
        <w:separator/>
      </w:r>
    </w:p>
  </w:endnote>
  <w:endnote w:type="continuationSeparator" w:id="0">
    <w:p w14:paraId="165A0E7D" w14:textId="77777777" w:rsidR="002A39F5" w:rsidRDefault="002A39F5" w:rsidP="0066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FBD6C" w14:textId="77777777" w:rsidR="00556E11" w:rsidRDefault="008A5BE2" w:rsidP="000B75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56E1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7296A6" w14:textId="77777777" w:rsidR="00556E11" w:rsidRDefault="00556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C00CF" w14:textId="77777777" w:rsidR="00556E11" w:rsidRPr="000B750F" w:rsidRDefault="008A5BE2" w:rsidP="00255731">
    <w:pPr>
      <w:pStyle w:val="Rodap"/>
      <w:framePr w:wrap="around" w:vAnchor="text" w:hAnchor="margin" w:xAlign="center" w:y="1"/>
      <w:rPr>
        <w:rStyle w:val="Nmerodepgina"/>
        <w:rFonts w:ascii="Arial" w:hAnsi="Arial"/>
        <w:sz w:val="16"/>
        <w:szCs w:val="16"/>
      </w:rPr>
    </w:pPr>
    <w:r w:rsidRPr="000B750F">
      <w:rPr>
        <w:rStyle w:val="Nmerodepgina"/>
        <w:rFonts w:ascii="Arial" w:hAnsi="Arial"/>
        <w:sz w:val="16"/>
        <w:szCs w:val="16"/>
      </w:rPr>
      <w:fldChar w:fldCharType="begin"/>
    </w:r>
    <w:r w:rsidR="00556E11" w:rsidRPr="000B750F">
      <w:rPr>
        <w:rStyle w:val="Nmerodepgina"/>
        <w:rFonts w:ascii="Arial" w:hAnsi="Arial"/>
        <w:sz w:val="16"/>
        <w:szCs w:val="16"/>
      </w:rPr>
      <w:instrText xml:space="preserve">PAGE  </w:instrText>
    </w:r>
    <w:r w:rsidRPr="000B750F">
      <w:rPr>
        <w:rStyle w:val="Nmerodepgina"/>
        <w:rFonts w:ascii="Arial" w:hAnsi="Arial"/>
        <w:sz w:val="16"/>
        <w:szCs w:val="16"/>
      </w:rPr>
      <w:fldChar w:fldCharType="separate"/>
    </w:r>
    <w:r w:rsidR="00B97D62">
      <w:rPr>
        <w:rStyle w:val="Nmerodepgina"/>
        <w:rFonts w:ascii="Arial" w:hAnsi="Arial"/>
        <w:noProof/>
        <w:sz w:val="16"/>
        <w:szCs w:val="16"/>
      </w:rPr>
      <w:t>2</w:t>
    </w:r>
    <w:r w:rsidRPr="000B750F">
      <w:rPr>
        <w:rStyle w:val="Nmerodepgina"/>
        <w:rFonts w:ascii="Arial" w:hAnsi="Arial"/>
        <w:sz w:val="16"/>
        <w:szCs w:val="16"/>
      </w:rPr>
      <w:fldChar w:fldCharType="end"/>
    </w:r>
  </w:p>
  <w:p w14:paraId="2617E3C3" w14:textId="77777777" w:rsidR="00556E11" w:rsidRPr="000B750F" w:rsidRDefault="00556E11" w:rsidP="000B750F">
    <w:pPr>
      <w:pStyle w:val="Rodap"/>
      <w:framePr w:wrap="around" w:vAnchor="text" w:hAnchor="page" w:x="6301" w:y="-57"/>
      <w:rPr>
        <w:rStyle w:val="Nmerodepgina"/>
        <w:rFonts w:ascii="Arial" w:hAnsi="Arial"/>
        <w:sz w:val="16"/>
        <w:szCs w:val="16"/>
      </w:rPr>
    </w:pPr>
  </w:p>
  <w:tbl>
    <w:tblPr>
      <w:tblW w:w="5161" w:type="pct"/>
      <w:tblLook w:val="04A0" w:firstRow="1" w:lastRow="0" w:firstColumn="1" w:lastColumn="0" w:noHBand="0" w:noVBand="1"/>
    </w:tblPr>
    <w:tblGrid>
      <w:gridCol w:w="291"/>
      <w:gridCol w:w="9288"/>
    </w:tblGrid>
    <w:tr w:rsidR="00556E11" w14:paraId="57EA2392" w14:textId="77777777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14:paraId="7D896C27" w14:textId="725B5CD7" w:rsidR="00556E11" w:rsidRDefault="00556E11" w:rsidP="00F0089B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CE04411" wp14:editId="6CABB11F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959" cy="29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14:paraId="1C071CD7" w14:textId="77777777" w:rsidR="00556E11" w:rsidRDefault="00556E11" w:rsidP="00255731">
          <w:pPr>
            <w:pStyle w:val="Rodap"/>
            <w:jc w:val="center"/>
          </w:pPr>
        </w:p>
      </w:tc>
    </w:tr>
    <w:tr w:rsidR="00556E11" w14:paraId="6BAD39F3" w14:textId="77777777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14:paraId="4C636C1C" w14:textId="77777777" w:rsidR="00556E11" w:rsidRDefault="00556E11" w:rsidP="00255731">
          <w:pPr>
            <w:pStyle w:val="Rodap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14:paraId="1D37405F" w14:textId="553BFB3B" w:rsidR="00556E11" w:rsidRPr="00090031" w:rsidRDefault="00556E11" w:rsidP="00A107AE">
          <w:pPr>
            <w:pStyle w:val="Rodap"/>
            <w:tabs>
              <w:tab w:val="clear" w:pos="8640"/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>+55 11 3087-9400 | Emergência/</w:t>
          </w:r>
          <w:proofErr w:type="spellStart"/>
          <w:r w:rsidRPr="00090031">
            <w:rPr>
              <w:rFonts w:ascii="Arial" w:hAnsi="Arial" w:cs="Arial"/>
              <w:sz w:val="16"/>
              <w:szCs w:val="16"/>
            </w:rPr>
            <w:t>Whatsapp</w:t>
          </w:r>
          <w:proofErr w:type="spellEnd"/>
          <w:r w:rsidRPr="00090031">
            <w:rPr>
              <w:rFonts w:ascii="Arial" w:hAnsi="Arial" w:cs="Arial"/>
              <w:sz w:val="16"/>
              <w:szCs w:val="16"/>
            </w:rPr>
            <w:t xml:space="preserve">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14:paraId="6F951D61" w14:textId="77777777" w:rsidR="00556E11" w:rsidRPr="00F917E8" w:rsidRDefault="00556E11" w:rsidP="00F917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7E8CD" w14:textId="77777777" w:rsidR="002A39F5" w:rsidRDefault="002A39F5" w:rsidP="0066228D">
      <w:r>
        <w:separator/>
      </w:r>
    </w:p>
  </w:footnote>
  <w:footnote w:type="continuationSeparator" w:id="0">
    <w:p w14:paraId="7A37C245" w14:textId="77777777" w:rsidR="002A39F5" w:rsidRDefault="002A39F5" w:rsidP="00662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46" w:type="pct"/>
      <w:tblLook w:val="04A0" w:firstRow="1" w:lastRow="0" w:firstColumn="1" w:lastColumn="0" w:noHBand="0" w:noVBand="1"/>
    </w:tblPr>
    <w:tblGrid>
      <w:gridCol w:w="2875"/>
      <w:gridCol w:w="3044"/>
      <w:gridCol w:w="3261"/>
    </w:tblGrid>
    <w:tr w:rsidR="00B01A2D" w:rsidRPr="00CD62EF" w14:paraId="6224E8E9" w14:textId="77777777" w:rsidTr="00B01A2D">
      <w:trPr>
        <w:trHeight w:val="704"/>
      </w:trPr>
      <w:tc>
        <w:tcPr>
          <w:tcW w:w="1566" w:type="pct"/>
          <w:shd w:val="clear" w:color="auto" w:fill="auto"/>
          <w:vAlign w:val="center"/>
        </w:tcPr>
        <w:p w14:paraId="561E90B5" w14:textId="77777777" w:rsidR="00B01A2D" w:rsidRPr="004245F1" w:rsidRDefault="00B01A2D" w:rsidP="004245F1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4D007516" wp14:editId="2598AAE1">
                <wp:extent cx="1617345" cy="380365"/>
                <wp:effectExtent l="0" t="0" r="8255" b="635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6DA24698" w14:textId="77777777" w:rsidR="00B01A2D" w:rsidRPr="004245F1" w:rsidRDefault="00B01A2D" w:rsidP="004245F1">
          <w:pPr>
            <w:pStyle w:val="Cabealho"/>
            <w:jc w:val="center"/>
          </w:pPr>
        </w:p>
      </w:tc>
      <w:tc>
        <w:tcPr>
          <w:tcW w:w="1776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057B3174" w14:textId="77777777" w:rsidR="00B01A2D" w:rsidRPr="00090031" w:rsidRDefault="00B01A2D" w:rsidP="00B01A2D">
          <w:pPr>
            <w:pStyle w:val="Cabealho"/>
            <w:jc w:val="right"/>
            <w:rPr>
              <w:rFonts w:ascii="Arial" w:hAnsi="Arial" w:cs="Arial"/>
              <w:sz w:val="18"/>
              <w:szCs w:val="18"/>
            </w:rPr>
          </w:pPr>
          <w:r w:rsidRPr="007D37EC">
            <w:rPr>
              <w:rFonts w:ascii="Arial" w:hAnsi="Arial" w:cs="Arial"/>
              <w:sz w:val="20"/>
              <w:szCs w:val="20"/>
            </w:rPr>
            <w:t>ROTEIRO</w:t>
          </w:r>
          <w:r>
            <w:rPr>
              <w:rFonts w:ascii="Arial" w:hAnsi="Arial" w:cs="Arial"/>
              <w:sz w:val="20"/>
              <w:szCs w:val="20"/>
            </w:rPr>
            <w:t xml:space="preserve"> |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CHILE</w:t>
          </w:r>
        </w:p>
      </w:tc>
    </w:tr>
    <w:tr w:rsidR="00B01A2D" w:rsidRPr="004245F1" w14:paraId="7915DFBE" w14:textId="77777777" w:rsidTr="00B01A2D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14:paraId="3D080E35" w14:textId="77777777" w:rsidR="00B01A2D" w:rsidRPr="004245F1" w:rsidRDefault="00B01A2D" w:rsidP="004245F1">
          <w:pPr>
            <w:pStyle w:val="Cabealho"/>
            <w:jc w:val="center"/>
          </w:pPr>
        </w:p>
      </w:tc>
    </w:tr>
  </w:tbl>
  <w:p w14:paraId="573569B8" w14:textId="77777777" w:rsidR="00556E11" w:rsidRDefault="00556E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347"/>
    <w:rsid w:val="00007A83"/>
    <w:rsid w:val="00070359"/>
    <w:rsid w:val="00070AFF"/>
    <w:rsid w:val="00090031"/>
    <w:rsid w:val="00096B45"/>
    <w:rsid w:val="000B3269"/>
    <w:rsid w:val="000B750F"/>
    <w:rsid w:val="000E0270"/>
    <w:rsid w:val="000E114C"/>
    <w:rsid w:val="000E3173"/>
    <w:rsid w:val="000F041B"/>
    <w:rsid w:val="00106179"/>
    <w:rsid w:val="00122A04"/>
    <w:rsid w:val="001378E9"/>
    <w:rsid w:val="001855ED"/>
    <w:rsid w:val="00186FC6"/>
    <w:rsid w:val="00196571"/>
    <w:rsid w:val="00196DE5"/>
    <w:rsid w:val="001C4B70"/>
    <w:rsid w:val="001D23B2"/>
    <w:rsid w:val="001F55F6"/>
    <w:rsid w:val="001F6FC6"/>
    <w:rsid w:val="00200A79"/>
    <w:rsid w:val="0020307D"/>
    <w:rsid w:val="0021103C"/>
    <w:rsid w:val="00220935"/>
    <w:rsid w:val="00232998"/>
    <w:rsid w:val="002405E8"/>
    <w:rsid w:val="00250792"/>
    <w:rsid w:val="00255731"/>
    <w:rsid w:val="00272406"/>
    <w:rsid w:val="00285FF4"/>
    <w:rsid w:val="002A39F5"/>
    <w:rsid w:val="002B218C"/>
    <w:rsid w:val="002C365F"/>
    <w:rsid w:val="002C65ED"/>
    <w:rsid w:val="002E7CDA"/>
    <w:rsid w:val="002F2721"/>
    <w:rsid w:val="00321B88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C785A"/>
    <w:rsid w:val="004E1617"/>
    <w:rsid w:val="00513991"/>
    <w:rsid w:val="00542774"/>
    <w:rsid w:val="00556E11"/>
    <w:rsid w:val="00564379"/>
    <w:rsid w:val="00567E2F"/>
    <w:rsid w:val="00581807"/>
    <w:rsid w:val="00586886"/>
    <w:rsid w:val="0059515F"/>
    <w:rsid w:val="00596B54"/>
    <w:rsid w:val="005A1EBE"/>
    <w:rsid w:val="005E7F3F"/>
    <w:rsid w:val="00632F24"/>
    <w:rsid w:val="006546D6"/>
    <w:rsid w:val="00657E37"/>
    <w:rsid w:val="0066228D"/>
    <w:rsid w:val="006920D0"/>
    <w:rsid w:val="006A25E3"/>
    <w:rsid w:val="006A2740"/>
    <w:rsid w:val="006C0F58"/>
    <w:rsid w:val="006C7D65"/>
    <w:rsid w:val="00710ED3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8129A1"/>
    <w:rsid w:val="00822FCE"/>
    <w:rsid w:val="00852C94"/>
    <w:rsid w:val="00861549"/>
    <w:rsid w:val="0086576A"/>
    <w:rsid w:val="0087621D"/>
    <w:rsid w:val="00877BCD"/>
    <w:rsid w:val="00880347"/>
    <w:rsid w:val="008925A2"/>
    <w:rsid w:val="00892DC9"/>
    <w:rsid w:val="0089358A"/>
    <w:rsid w:val="008A5BE2"/>
    <w:rsid w:val="008B4300"/>
    <w:rsid w:val="00965153"/>
    <w:rsid w:val="009C2D6A"/>
    <w:rsid w:val="009E61C9"/>
    <w:rsid w:val="009F614C"/>
    <w:rsid w:val="00A107AE"/>
    <w:rsid w:val="00A222F4"/>
    <w:rsid w:val="00A23141"/>
    <w:rsid w:val="00A27600"/>
    <w:rsid w:val="00A447C6"/>
    <w:rsid w:val="00A67956"/>
    <w:rsid w:val="00A81925"/>
    <w:rsid w:val="00A85C66"/>
    <w:rsid w:val="00AD317B"/>
    <w:rsid w:val="00B01A2D"/>
    <w:rsid w:val="00B22871"/>
    <w:rsid w:val="00B4260C"/>
    <w:rsid w:val="00B44F14"/>
    <w:rsid w:val="00B50D34"/>
    <w:rsid w:val="00B620A5"/>
    <w:rsid w:val="00B81738"/>
    <w:rsid w:val="00B97D62"/>
    <w:rsid w:val="00BB541E"/>
    <w:rsid w:val="00C0529C"/>
    <w:rsid w:val="00C44D7D"/>
    <w:rsid w:val="00C5597D"/>
    <w:rsid w:val="00C603C9"/>
    <w:rsid w:val="00C720CF"/>
    <w:rsid w:val="00C876ED"/>
    <w:rsid w:val="00CA107B"/>
    <w:rsid w:val="00CD62EF"/>
    <w:rsid w:val="00CF4A57"/>
    <w:rsid w:val="00D01520"/>
    <w:rsid w:val="00D047B6"/>
    <w:rsid w:val="00D46297"/>
    <w:rsid w:val="00D91E65"/>
    <w:rsid w:val="00E10E1D"/>
    <w:rsid w:val="00E420DD"/>
    <w:rsid w:val="00E51CBD"/>
    <w:rsid w:val="00E57D00"/>
    <w:rsid w:val="00E9127D"/>
    <w:rsid w:val="00EB4D89"/>
    <w:rsid w:val="00ED7F09"/>
    <w:rsid w:val="00EF513E"/>
    <w:rsid w:val="00F0089B"/>
    <w:rsid w:val="00F02857"/>
    <w:rsid w:val="00F54566"/>
    <w:rsid w:val="00F8196D"/>
    <w:rsid w:val="00F917E8"/>
    <w:rsid w:val="00FA5611"/>
    <w:rsid w:val="00FB77F3"/>
    <w:rsid w:val="00FF3100"/>
    <w:rsid w:val="00FF4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7EDB9D"/>
  <w15:docId w15:val="{2C9EF392-291A-FC4A-82FB-A3A88B8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link w:val="Ttulo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Ttulo1Char">
    <w:name w:val="Título 1 Char"/>
    <w:link w:val="Ttulo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127D"/>
  </w:style>
  <w:style w:type="character" w:customStyle="1" w:styleId="Ttulo2Char">
    <w:name w:val="Título 2 Char"/>
    <w:link w:val="Ttulo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ela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Semlista"/>
    <w:uiPriority w:val="99"/>
    <w:rsid w:val="00E9127D"/>
    <w:pPr>
      <w:numPr>
        <w:numId w:val="1"/>
      </w:numPr>
    </w:pPr>
  </w:style>
  <w:style w:type="paragraph" w:styleId="PargrafodaLista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66228D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66228D"/>
    <w:rPr>
      <w:lang w:val="pt-BR"/>
    </w:r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C:\Users\Isabela\Desktop\Papel timbrado para roteiros.dotx</Template>
  <TotalTime>31</TotalTime>
  <Pages>3</Pages>
  <Words>558</Words>
  <Characters>3016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3567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23</cp:revision>
  <cp:lastPrinted>2019-12-13T17:41:00Z</cp:lastPrinted>
  <dcterms:created xsi:type="dcterms:W3CDTF">2020-01-08T14:41:00Z</dcterms:created>
  <dcterms:modified xsi:type="dcterms:W3CDTF">2021-02-04T14:55:00Z</dcterms:modified>
</cp:coreProperties>
</file>