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68" w:rsidRPr="00DE1225" w:rsidRDefault="00322B39" w:rsidP="00F00F81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</w:t>
      </w:r>
    </w:p>
    <w:p w:rsidR="00322B39" w:rsidRPr="00DE1225" w:rsidRDefault="00974077" w:rsidP="00322B39">
      <w:pPr>
        <w:spacing w:before="2" w:after="2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Tierra Patagonia</w:t>
      </w:r>
      <w:r w:rsidR="00322B39" w:rsidRPr="00DE122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- 20</w:t>
      </w:r>
      <w:r w:rsidR="00DE122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20</w:t>
      </w:r>
      <w:r w:rsidR="00322B39" w:rsidRPr="00DE122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br/>
        <w:t>Promoções</w:t>
      </w:r>
    </w:p>
    <w:p w:rsidR="00322B39" w:rsidRPr="00FC491D" w:rsidRDefault="00322B39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</w:p>
    <w:p w:rsidR="00322B39" w:rsidRPr="00FC491D" w:rsidRDefault="00974077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  <w:r w:rsidRPr="00974077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>
            <wp:extent cx="5755640" cy="37005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39" w:rsidRPr="00FC491D" w:rsidRDefault="00322B39" w:rsidP="00322B39">
      <w:pPr>
        <w:spacing w:before="2" w:after="2"/>
        <w:jc w:val="both"/>
        <w:rPr>
          <w:rFonts w:asciiTheme="minorHAnsi" w:hAnsiTheme="minorHAnsi" w:cstheme="minorHAnsi"/>
          <w:sz w:val="22"/>
          <w:szCs w:val="22"/>
        </w:rPr>
      </w:pPr>
    </w:p>
    <w:p w:rsidR="00322B39" w:rsidRPr="00322B39" w:rsidRDefault="00322B39" w:rsidP="00322B39">
      <w:pPr>
        <w:spacing w:before="2" w:after="2"/>
        <w:jc w:val="both"/>
        <w:rPr>
          <w:rFonts w:asciiTheme="majorHAnsi" w:hAnsiTheme="majorHAnsi" w:cstheme="majorHAnsi"/>
          <w:sz w:val="22"/>
          <w:szCs w:val="22"/>
        </w:rPr>
      </w:pPr>
    </w:p>
    <w:p w:rsidR="00322B39" w:rsidRPr="00322B39" w:rsidRDefault="00322B39" w:rsidP="00322B39">
      <w:pPr>
        <w:pBdr>
          <w:bottom w:val="single" w:sz="4" w:space="1" w:color="959595"/>
        </w:pBdr>
        <w:spacing w:before="2" w:after="2"/>
        <w:rPr>
          <w:rFonts w:asciiTheme="majorHAnsi" w:hAnsiTheme="majorHAnsi" w:cstheme="majorHAnsi"/>
          <w:bCs/>
          <w:sz w:val="28"/>
          <w:szCs w:val="28"/>
        </w:rPr>
      </w:pPr>
      <w:r w:rsidRPr="00322B39">
        <w:rPr>
          <w:rFonts w:asciiTheme="majorHAnsi" w:hAnsiTheme="majorHAnsi" w:cstheme="majorHAnsi"/>
          <w:bCs/>
          <w:sz w:val="28"/>
          <w:szCs w:val="28"/>
        </w:rPr>
        <w:t xml:space="preserve">PROMOÇÕES </w:t>
      </w:r>
      <w:r w:rsidR="00974077">
        <w:rPr>
          <w:rFonts w:asciiTheme="majorHAnsi" w:hAnsiTheme="majorHAnsi" w:cstheme="majorHAnsi"/>
          <w:bCs/>
          <w:sz w:val="28"/>
          <w:szCs w:val="28"/>
        </w:rPr>
        <w:t>-</w:t>
      </w:r>
      <w:r w:rsidRPr="00322B39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974077">
        <w:rPr>
          <w:rFonts w:asciiTheme="majorHAnsi" w:hAnsiTheme="majorHAnsi" w:cstheme="majorHAnsi"/>
          <w:bCs/>
          <w:sz w:val="28"/>
          <w:szCs w:val="28"/>
        </w:rPr>
        <w:t>Tierra Patagonia</w:t>
      </w:r>
    </w:p>
    <w:p w:rsidR="00322B39" w:rsidRPr="00322B39" w:rsidRDefault="00322B39" w:rsidP="00322B39">
      <w:pPr>
        <w:spacing w:before="2" w:after="2"/>
        <w:jc w:val="both"/>
        <w:rPr>
          <w:rFonts w:asciiTheme="majorHAnsi" w:hAnsiTheme="majorHAnsi" w:cstheme="majorHAnsi"/>
          <w:b/>
        </w:rPr>
      </w:pPr>
    </w:p>
    <w:p w:rsidR="00322B39" w:rsidRDefault="00322B39" w:rsidP="00322B39">
      <w:pPr>
        <w:spacing w:before="2" w:after="2"/>
        <w:rPr>
          <w:rFonts w:asciiTheme="majorHAnsi" w:hAnsiTheme="majorHAnsi" w:cstheme="majorHAnsi"/>
          <w:b/>
          <w:bCs/>
          <w:sz w:val="22"/>
          <w:szCs w:val="22"/>
        </w:rPr>
      </w:pPr>
      <w:r w:rsidRPr="00322B39">
        <w:rPr>
          <w:rFonts w:asciiTheme="majorHAnsi" w:hAnsiTheme="majorHAnsi" w:cstheme="majorHAnsi"/>
          <w:b/>
          <w:bCs/>
          <w:sz w:val="18"/>
          <w:szCs w:val="18"/>
          <w:u w:val="single"/>
        </w:rPr>
        <w:br/>
      </w:r>
      <w:r w:rsidR="00A84EBA" w:rsidRPr="00A84EBA">
        <w:rPr>
          <w:rFonts w:asciiTheme="majorHAnsi" w:hAnsiTheme="majorHAnsi" w:cstheme="majorHAnsi"/>
          <w:b/>
          <w:bCs/>
          <w:sz w:val="22"/>
          <w:szCs w:val="22"/>
        </w:rPr>
        <w:t xml:space="preserve">1 </w:t>
      </w:r>
      <w:r w:rsidR="00C533D8">
        <w:rPr>
          <w:rFonts w:asciiTheme="majorHAnsi" w:hAnsiTheme="majorHAnsi" w:cstheme="majorHAnsi"/>
          <w:b/>
          <w:bCs/>
          <w:sz w:val="22"/>
          <w:szCs w:val="22"/>
        </w:rPr>
        <w:t xml:space="preserve">- Desconto </w:t>
      </w:r>
      <w:r w:rsidR="00974077">
        <w:rPr>
          <w:rFonts w:asciiTheme="majorHAnsi" w:hAnsiTheme="majorHAnsi" w:cstheme="majorHAnsi"/>
          <w:b/>
          <w:bCs/>
          <w:sz w:val="22"/>
          <w:szCs w:val="22"/>
        </w:rPr>
        <w:t xml:space="preserve">de 25% </w:t>
      </w:r>
    </w:p>
    <w:p w:rsidR="00A84EBA" w:rsidRDefault="00BB5A1A" w:rsidP="00322B39">
      <w:pPr>
        <w:spacing w:before="2" w:after="2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 xml:space="preserve">O </w:t>
      </w:r>
      <w:r w:rsidR="00974077">
        <w:rPr>
          <w:rFonts w:asciiTheme="majorHAnsi" w:hAnsiTheme="majorHAnsi" w:cstheme="majorHAnsi"/>
          <w:bCs/>
          <w:sz w:val="22"/>
          <w:szCs w:val="22"/>
        </w:rPr>
        <w:t>Tierra Patagonia</w:t>
      </w:r>
      <w:r w:rsidR="00C533D8">
        <w:rPr>
          <w:rFonts w:asciiTheme="majorHAns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sz w:val="22"/>
          <w:szCs w:val="22"/>
        </w:rPr>
        <w:t xml:space="preserve"> oferece desconto </w:t>
      </w:r>
      <w:r w:rsidR="00974077">
        <w:rPr>
          <w:rFonts w:asciiTheme="majorHAnsi" w:hAnsiTheme="majorHAnsi" w:cstheme="majorHAnsi"/>
          <w:bCs/>
          <w:sz w:val="22"/>
          <w:szCs w:val="22"/>
        </w:rPr>
        <w:t xml:space="preserve">de 25% na tarifa. </w:t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:rsidR="00BB5A1A" w:rsidRDefault="00BB5A1A" w:rsidP="00322B39">
      <w:pPr>
        <w:spacing w:before="2" w:after="2"/>
        <w:rPr>
          <w:rFonts w:asciiTheme="majorHAnsi" w:hAnsiTheme="majorHAnsi" w:cstheme="majorHAnsi"/>
          <w:bCs/>
          <w:sz w:val="22"/>
          <w:szCs w:val="22"/>
        </w:rPr>
      </w:pPr>
    </w:p>
    <w:p w:rsidR="00BB5A1A" w:rsidRPr="00974077" w:rsidRDefault="00BB5A1A" w:rsidP="00974077">
      <w:pPr>
        <w:spacing w:before="2" w:after="2"/>
        <w:jc w:val="both"/>
        <w:outlineLvl w:val="0"/>
        <w:rPr>
          <w:rFonts w:asciiTheme="majorHAnsi" w:hAnsiTheme="majorHAnsi" w:cstheme="majorHAnsi"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Condições </w:t>
      </w:r>
      <w:r w:rsidRPr="00322B39">
        <w:rPr>
          <w:rFonts w:asciiTheme="majorHAnsi" w:hAnsiTheme="majorHAnsi" w:cstheme="majorHAnsi"/>
          <w:b/>
          <w:bCs/>
          <w:iCs/>
          <w:sz w:val="22"/>
          <w:szCs w:val="22"/>
        </w:rPr>
        <w:t>:</w:t>
      </w:r>
    </w:p>
    <w:p w:rsidR="00BB5A1A" w:rsidRDefault="00BB5A1A" w:rsidP="00BB5A1A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pt-BR"/>
        </w:rPr>
      </w:pPr>
      <w:r w:rsidRPr="00BB5A1A">
        <w:rPr>
          <w:rFonts w:asciiTheme="majorHAnsi" w:eastAsia="Times New Roman" w:hAnsiTheme="majorHAnsi" w:cstheme="majorHAnsi"/>
          <w:sz w:val="22"/>
          <w:szCs w:val="22"/>
          <w:lang w:eastAsia="pt-BR"/>
        </w:rPr>
        <w:t xml:space="preserve">Reserva mínima de 3 noites </w:t>
      </w:r>
      <w:r w:rsidR="00974077">
        <w:rPr>
          <w:rFonts w:asciiTheme="majorHAnsi" w:eastAsia="Times New Roman" w:hAnsiTheme="majorHAnsi" w:cstheme="majorHAnsi"/>
          <w:sz w:val="22"/>
          <w:szCs w:val="22"/>
          <w:lang w:eastAsia="pt-BR"/>
        </w:rPr>
        <w:t xml:space="preserve">, no programa All Inclusive </w:t>
      </w:r>
    </w:p>
    <w:p w:rsidR="008E5EE7" w:rsidRPr="00BB5A1A" w:rsidRDefault="008E5EE7" w:rsidP="00BB5A1A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pt-BR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t-BR"/>
        </w:rPr>
        <w:t xml:space="preserve">Aplica-se soment para resevas realizadas até </w:t>
      </w:r>
      <w:r w:rsidR="00975055">
        <w:rPr>
          <w:rFonts w:asciiTheme="majorHAnsi" w:eastAsia="Times New Roman" w:hAnsiTheme="majorHAnsi" w:cstheme="majorHAnsi"/>
          <w:sz w:val="22"/>
          <w:szCs w:val="22"/>
          <w:lang w:eastAsia="pt-BR"/>
        </w:rPr>
        <w:t>31 março</w:t>
      </w:r>
    </w:p>
    <w:p w:rsidR="00BB5A1A" w:rsidRPr="00BB5A1A" w:rsidRDefault="00BB5A1A" w:rsidP="00974077">
      <w:pPr>
        <w:numPr>
          <w:ilvl w:val="0"/>
          <w:numId w:val="13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2"/>
          <w:szCs w:val="22"/>
          <w:lang w:eastAsia="pt-BR"/>
        </w:rPr>
      </w:pPr>
      <w:r w:rsidRPr="00BB5A1A">
        <w:rPr>
          <w:rFonts w:asciiTheme="majorHAnsi" w:eastAsia="Times New Roman" w:hAnsiTheme="majorHAnsi" w:cstheme="majorHAnsi"/>
          <w:sz w:val="22"/>
          <w:szCs w:val="22"/>
          <w:lang w:eastAsia="pt-BR"/>
        </w:rPr>
        <w:t>Não combina com outras promoções ou benefícios</w:t>
      </w:r>
      <w:r w:rsidR="00974077">
        <w:rPr>
          <w:rFonts w:asciiTheme="majorHAnsi" w:eastAsia="Times New Roman" w:hAnsiTheme="majorHAnsi" w:cstheme="majorHAnsi"/>
          <w:sz w:val="22"/>
          <w:szCs w:val="22"/>
          <w:lang w:eastAsia="pt-BR"/>
        </w:rPr>
        <w:t xml:space="preserve"> </w:t>
      </w:r>
    </w:p>
    <w:p w:rsidR="00BB5A1A" w:rsidRPr="00322B39" w:rsidRDefault="00BB5A1A" w:rsidP="00BB5A1A">
      <w:pPr>
        <w:spacing w:before="2" w:after="2"/>
        <w:jc w:val="both"/>
        <w:rPr>
          <w:rFonts w:asciiTheme="majorHAnsi" w:hAnsiTheme="majorHAnsi" w:cstheme="majorHAnsi"/>
          <w:iCs/>
          <w:color w:val="C00000"/>
          <w:sz w:val="22"/>
          <w:szCs w:val="22"/>
        </w:rPr>
      </w:pPr>
    </w:p>
    <w:p w:rsidR="00BB5A1A" w:rsidRPr="00975055" w:rsidRDefault="00BB5A1A" w:rsidP="00BB5A1A">
      <w:pPr>
        <w:spacing w:before="2" w:after="2"/>
        <w:jc w:val="both"/>
        <w:outlineLvl w:val="0"/>
        <w:rPr>
          <w:rFonts w:asciiTheme="majorHAnsi" w:eastAsia="Times New Roman" w:hAnsiTheme="majorHAnsi" w:cstheme="majorHAnsi"/>
          <w:sz w:val="22"/>
          <w:szCs w:val="22"/>
        </w:rPr>
      </w:pPr>
      <w:r w:rsidRPr="00975055">
        <w:rPr>
          <w:rFonts w:asciiTheme="majorHAnsi" w:hAnsiTheme="majorHAnsi" w:cstheme="majorHAnsi"/>
          <w:b/>
          <w:sz w:val="22"/>
          <w:szCs w:val="22"/>
        </w:rPr>
        <w:t xml:space="preserve">Validade: </w:t>
      </w:r>
      <w:r w:rsidR="00975055">
        <w:rPr>
          <w:rFonts w:asciiTheme="majorHAnsi" w:hAnsiTheme="majorHAnsi" w:cstheme="majorHAnsi"/>
          <w:sz w:val="22"/>
          <w:szCs w:val="22"/>
        </w:rPr>
        <w:t xml:space="preserve"> </w:t>
      </w:r>
      <w:r w:rsidR="00974077" w:rsidRPr="00975055">
        <w:rPr>
          <w:rFonts w:asciiTheme="majorHAnsi" w:hAnsiTheme="majorHAnsi" w:cstheme="majorHAnsi"/>
          <w:sz w:val="22"/>
          <w:szCs w:val="22"/>
        </w:rPr>
        <w:t>1 a 3</w:t>
      </w:r>
      <w:r w:rsidR="00581F97">
        <w:rPr>
          <w:rFonts w:asciiTheme="majorHAnsi" w:hAnsiTheme="majorHAnsi" w:cstheme="majorHAnsi"/>
          <w:sz w:val="22"/>
          <w:szCs w:val="22"/>
        </w:rPr>
        <w:t>1</w:t>
      </w:r>
      <w:r w:rsidR="00974077" w:rsidRPr="00975055">
        <w:rPr>
          <w:rFonts w:asciiTheme="majorHAnsi" w:hAnsiTheme="majorHAnsi" w:cstheme="majorHAnsi"/>
          <w:sz w:val="22"/>
          <w:szCs w:val="22"/>
        </w:rPr>
        <w:t xml:space="preserve"> maio</w:t>
      </w:r>
      <w:r w:rsidRPr="00975055">
        <w:rPr>
          <w:rFonts w:asciiTheme="majorHAnsi" w:hAnsiTheme="majorHAnsi" w:cstheme="majorHAnsi"/>
          <w:sz w:val="22"/>
          <w:szCs w:val="22"/>
        </w:rPr>
        <w:t xml:space="preserve"> de 2020</w:t>
      </w:r>
    </w:p>
    <w:p w:rsidR="00BB5A1A" w:rsidRDefault="00BB5A1A" w:rsidP="00322B39">
      <w:pPr>
        <w:spacing w:before="2" w:after="2"/>
        <w:rPr>
          <w:rFonts w:asciiTheme="majorHAnsi" w:hAnsiTheme="majorHAnsi" w:cstheme="majorHAnsi"/>
          <w:bCs/>
          <w:sz w:val="22"/>
          <w:szCs w:val="22"/>
        </w:rPr>
      </w:pPr>
    </w:p>
    <w:p w:rsidR="00A84EBA" w:rsidRPr="00A84EBA" w:rsidRDefault="00A84EBA" w:rsidP="00322B39">
      <w:pPr>
        <w:spacing w:before="2" w:after="2"/>
        <w:rPr>
          <w:rFonts w:asciiTheme="majorHAnsi" w:hAnsiTheme="majorHAnsi" w:cstheme="majorHAnsi"/>
          <w:b/>
          <w:bCs/>
          <w:sz w:val="22"/>
          <w:szCs w:val="22"/>
        </w:rPr>
      </w:pPr>
    </w:p>
    <w:p w:rsidR="00322B39" w:rsidRPr="00322B39" w:rsidRDefault="00836D6D" w:rsidP="00322B39">
      <w:pPr>
        <w:spacing w:before="2" w:after="2"/>
        <w:jc w:val="both"/>
        <w:rPr>
          <w:rFonts w:asciiTheme="majorHAnsi" w:eastAsia="DejaVu Sans" w:hAnsiTheme="majorHAnsi" w:cstheme="majorHAnsi"/>
          <w:sz w:val="22"/>
          <w:szCs w:val="22"/>
          <w:lang w:bidi="pt-BR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:rsidR="00021268" w:rsidRPr="00322B39" w:rsidRDefault="00021268" w:rsidP="00F00F81">
      <w:pPr>
        <w:tabs>
          <w:tab w:val="left" w:pos="5250"/>
        </w:tabs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021268" w:rsidRPr="00322B39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FB8" w:rsidRDefault="004D2FB8" w:rsidP="0066228D">
      <w:r>
        <w:separator/>
      </w:r>
    </w:p>
  </w:endnote>
  <w:endnote w:type="continuationSeparator" w:id="1">
    <w:p w:rsidR="004D2FB8" w:rsidRDefault="004D2FB8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FB8" w:rsidRDefault="00BD445B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2FB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2FB8" w:rsidRDefault="004D2F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FB8" w:rsidRPr="000B750F" w:rsidRDefault="00BD445B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="004D2FB8"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581F97">
      <w:rPr>
        <w:rStyle w:val="PageNumber"/>
        <w:rFonts w:ascii="Arial" w:hAnsi="Arial"/>
        <w:noProof/>
        <w:sz w:val="16"/>
        <w:szCs w:val="16"/>
      </w:rPr>
      <w:t>1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4D2FB8" w:rsidRPr="000B750F" w:rsidRDefault="004D2FB8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4D2FB8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4D2FB8" w:rsidRDefault="004D2FB8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4D2FB8" w:rsidRDefault="004D2FB8" w:rsidP="00255731">
          <w:pPr>
            <w:pStyle w:val="Footer"/>
            <w:jc w:val="center"/>
          </w:pPr>
        </w:p>
      </w:tc>
    </w:tr>
    <w:tr w:rsidR="004D2FB8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4D2FB8" w:rsidRDefault="004D2FB8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4D2FB8" w:rsidRPr="00090031" w:rsidRDefault="004D2FB8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4D2FB8" w:rsidRPr="00F917E8" w:rsidRDefault="004D2FB8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FB8" w:rsidRDefault="004D2FB8" w:rsidP="0066228D">
      <w:r>
        <w:separator/>
      </w:r>
    </w:p>
  </w:footnote>
  <w:footnote w:type="continuationSeparator" w:id="1">
    <w:p w:rsidR="004D2FB8" w:rsidRDefault="004D2FB8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5"/>
      <w:gridCol w:w="3044"/>
      <w:gridCol w:w="3361"/>
    </w:tblGrid>
    <w:tr w:rsidR="004D2FB8" w:rsidRPr="00C306EA" w:rsidTr="00122A04">
      <w:trPr>
        <w:trHeight w:val="704"/>
      </w:trPr>
      <w:tc>
        <w:tcPr>
          <w:tcW w:w="1549" w:type="pct"/>
          <w:shd w:val="clear" w:color="auto" w:fill="auto"/>
          <w:vAlign w:val="center"/>
        </w:tcPr>
        <w:p w:rsidR="004D2FB8" w:rsidRPr="004245F1" w:rsidRDefault="004D2FB8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0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4D2FB8" w:rsidRPr="004245F1" w:rsidRDefault="004D2FB8" w:rsidP="004245F1">
          <w:pPr>
            <w:pStyle w:val="Header"/>
            <w:jc w:val="center"/>
          </w:pPr>
        </w:p>
      </w:tc>
      <w:tc>
        <w:tcPr>
          <w:tcW w:w="1811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4D2FB8" w:rsidRPr="00C306EA" w:rsidRDefault="00C306EA" w:rsidP="004245F1">
          <w:pPr>
            <w:pStyle w:val="Header"/>
            <w:jc w:val="right"/>
            <w:rPr>
              <w:rFonts w:asciiTheme="majorHAnsi" w:hAnsiTheme="majorHAnsi" w:cstheme="majorHAnsi"/>
              <w:sz w:val="22"/>
              <w:szCs w:val="22"/>
            </w:rPr>
          </w:pPr>
          <w:r w:rsidRPr="00C306EA">
            <w:rPr>
              <w:rFonts w:asciiTheme="majorHAnsi" w:hAnsiTheme="majorHAnsi" w:cstheme="majorHAnsi"/>
              <w:sz w:val="22"/>
              <w:szCs w:val="22"/>
            </w:rPr>
            <w:t>CHILE</w:t>
          </w:r>
        </w:p>
      </w:tc>
    </w:tr>
    <w:tr w:rsidR="004D2FB8" w:rsidRPr="004245F1" w:rsidTr="00122A04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4D2FB8" w:rsidRPr="004245F1" w:rsidRDefault="004D2FB8" w:rsidP="004245F1">
          <w:pPr>
            <w:pStyle w:val="Header"/>
            <w:jc w:val="center"/>
          </w:pPr>
        </w:p>
      </w:tc>
    </w:tr>
  </w:tbl>
  <w:p w:rsidR="004D2FB8" w:rsidRDefault="004D2F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835CE"/>
    <w:multiLevelType w:val="hybridMultilevel"/>
    <w:tmpl w:val="B1D23BD8"/>
    <w:lvl w:ilvl="0" w:tplc="3BFE0940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E4CB1"/>
    <w:multiLevelType w:val="hybridMultilevel"/>
    <w:tmpl w:val="D7D0BDCC"/>
    <w:name w:val="WW8Num322222"/>
    <w:lvl w:ilvl="0" w:tplc="1504A27C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F757B"/>
    <w:multiLevelType w:val="multilevel"/>
    <w:tmpl w:val="A566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E46A3"/>
    <w:multiLevelType w:val="hybridMultilevel"/>
    <w:tmpl w:val="39D4DA74"/>
    <w:lvl w:ilvl="0" w:tplc="2AD69F74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560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21268"/>
    <w:rsid w:val="00070359"/>
    <w:rsid w:val="00090031"/>
    <w:rsid w:val="000B0E54"/>
    <w:rsid w:val="000B3269"/>
    <w:rsid w:val="000B750F"/>
    <w:rsid w:val="000E0270"/>
    <w:rsid w:val="000E114C"/>
    <w:rsid w:val="000E3173"/>
    <w:rsid w:val="00106179"/>
    <w:rsid w:val="00122A04"/>
    <w:rsid w:val="001378E9"/>
    <w:rsid w:val="00170102"/>
    <w:rsid w:val="00186FC6"/>
    <w:rsid w:val="001A7D04"/>
    <w:rsid w:val="001C4B70"/>
    <w:rsid w:val="001D23B2"/>
    <w:rsid w:val="001F55F6"/>
    <w:rsid w:val="001F6FC6"/>
    <w:rsid w:val="0020307D"/>
    <w:rsid w:val="00220935"/>
    <w:rsid w:val="002405E8"/>
    <w:rsid w:val="00250792"/>
    <w:rsid w:val="00255731"/>
    <w:rsid w:val="002573C0"/>
    <w:rsid w:val="00285FF4"/>
    <w:rsid w:val="002B218C"/>
    <w:rsid w:val="002E7CDA"/>
    <w:rsid w:val="00322B39"/>
    <w:rsid w:val="0033156F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D2FB8"/>
    <w:rsid w:val="004E1617"/>
    <w:rsid w:val="004E4837"/>
    <w:rsid w:val="00513991"/>
    <w:rsid w:val="00513F55"/>
    <w:rsid w:val="00542774"/>
    <w:rsid w:val="00567E2F"/>
    <w:rsid w:val="00581807"/>
    <w:rsid w:val="00581F97"/>
    <w:rsid w:val="00586886"/>
    <w:rsid w:val="005A1EBE"/>
    <w:rsid w:val="0062119B"/>
    <w:rsid w:val="00632F24"/>
    <w:rsid w:val="0066228D"/>
    <w:rsid w:val="00683B39"/>
    <w:rsid w:val="006A25E3"/>
    <w:rsid w:val="006A2740"/>
    <w:rsid w:val="006C0F58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836D6D"/>
    <w:rsid w:val="00852C94"/>
    <w:rsid w:val="00861549"/>
    <w:rsid w:val="0086576A"/>
    <w:rsid w:val="0087108B"/>
    <w:rsid w:val="00877BCD"/>
    <w:rsid w:val="00880347"/>
    <w:rsid w:val="00892DC9"/>
    <w:rsid w:val="0089358A"/>
    <w:rsid w:val="008B6DDC"/>
    <w:rsid w:val="008E039E"/>
    <w:rsid w:val="008E5EE7"/>
    <w:rsid w:val="00965153"/>
    <w:rsid w:val="00974077"/>
    <w:rsid w:val="00975055"/>
    <w:rsid w:val="009C2D6A"/>
    <w:rsid w:val="009E61C9"/>
    <w:rsid w:val="00A222F4"/>
    <w:rsid w:val="00A23141"/>
    <w:rsid w:val="00A27600"/>
    <w:rsid w:val="00A447C6"/>
    <w:rsid w:val="00A84EBA"/>
    <w:rsid w:val="00A96708"/>
    <w:rsid w:val="00AB523E"/>
    <w:rsid w:val="00AE7B96"/>
    <w:rsid w:val="00B22871"/>
    <w:rsid w:val="00B4260C"/>
    <w:rsid w:val="00B44F14"/>
    <w:rsid w:val="00B7682A"/>
    <w:rsid w:val="00B81738"/>
    <w:rsid w:val="00BB541E"/>
    <w:rsid w:val="00BB5A1A"/>
    <w:rsid w:val="00BD445B"/>
    <w:rsid w:val="00C0529C"/>
    <w:rsid w:val="00C25EFE"/>
    <w:rsid w:val="00C306EA"/>
    <w:rsid w:val="00C533D8"/>
    <w:rsid w:val="00C5597D"/>
    <w:rsid w:val="00C603C9"/>
    <w:rsid w:val="00C720CF"/>
    <w:rsid w:val="00C95E1E"/>
    <w:rsid w:val="00CC320F"/>
    <w:rsid w:val="00CD62EF"/>
    <w:rsid w:val="00CF2846"/>
    <w:rsid w:val="00CF4A57"/>
    <w:rsid w:val="00D01520"/>
    <w:rsid w:val="00D219A0"/>
    <w:rsid w:val="00D865C9"/>
    <w:rsid w:val="00D87ECB"/>
    <w:rsid w:val="00D91E65"/>
    <w:rsid w:val="00DD656F"/>
    <w:rsid w:val="00DE1225"/>
    <w:rsid w:val="00E10E1D"/>
    <w:rsid w:val="00E420DD"/>
    <w:rsid w:val="00E51CBD"/>
    <w:rsid w:val="00E9127D"/>
    <w:rsid w:val="00EB4D89"/>
    <w:rsid w:val="00ED7F09"/>
    <w:rsid w:val="00EF513E"/>
    <w:rsid w:val="00F0089B"/>
    <w:rsid w:val="00F00F81"/>
    <w:rsid w:val="00F325F1"/>
    <w:rsid w:val="00F54566"/>
    <w:rsid w:val="00F72953"/>
    <w:rsid w:val="00F8196D"/>
    <w:rsid w:val="00F917E8"/>
    <w:rsid w:val="00FA0640"/>
    <w:rsid w:val="00FB77F3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9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9</cp:revision>
  <cp:lastPrinted>2019-12-13T17:41:00Z</cp:lastPrinted>
  <dcterms:created xsi:type="dcterms:W3CDTF">2020-01-21T14:58:00Z</dcterms:created>
  <dcterms:modified xsi:type="dcterms:W3CDTF">2020-02-27T18:37:00Z</dcterms:modified>
</cp:coreProperties>
</file>